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F3578" w14:textId="77777777" w:rsidR="00335122" w:rsidRDefault="00335122" w:rsidP="00335122">
      <w:pPr>
        <w:ind w:right="612"/>
        <w:rPr>
          <w:rFonts w:cs="Times New Roman"/>
          <w:bCs/>
          <w:color w:val="000000"/>
        </w:rPr>
      </w:pPr>
      <w:bookmarkStart w:id="0" w:name="_GoBack"/>
      <w:bookmarkEnd w:id="0"/>
    </w:p>
    <w:p w14:paraId="2643050D" w14:textId="77777777" w:rsidR="00AB5BB7" w:rsidRPr="00885953" w:rsidRDefault="00BB67ED" w:rsidP="00AB5BB7">
      <w:pPr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ab/>
      </w:r>
    </w:p>
    <w:p w14:paraId="74258FFF" w14:textId="77777777" w:rsidR="00603742" w:rsidRPr="00603742" w:rsidRDefault="00603742" w:rsidP="00603742">
      <w:pPr>
        <w:jc w:val="center"/>
        <w:rPr>
          <w:b/>
          <w:bCs/>
          <w:caps/>
          <w:sz w:val="30"/>
          <w:szCs w:val="30"/>
        </w:rPr>
      </w:pPr>
      <w:r w:rsidRPr="00603742">
        <w:rPr>
          <w:b/>
          <w:bCs/>
          <w:caps/>
          <w:sz w:val="30"/>
          <w:szCs w:val="30"/>
        </w:rPr>
        <w:t>Application for Supporter Membership</w:t>
      </w:r>
      <w:r w:rsidRPr="00603742">
        <w:rPr>
          <w:b/>
          <w:bCs/>
          <w:caps/>
          <w:sz w:val="30"/>
          <w:szCs w:val="30"/>
          <w:vertAlign w:val="superscript"/>
        </w:rPr>
        <w:footnoteReference w:id="1"/>
      </w:r>
    </w:p>
    <w:p w14:paraId="60122664" w14:textId="77777777" w:rsidR="00603742" w:rsidRPr="00603742" w:rsidRDefault="00603742" w:rsidP="00603742">
      <w:pPr>
        <w:rPr>
          <w:sz w:val="22"/>
          <w:szCs w:val="22"/>
        </w:rPr>
      </w:pPr>
    </w:p>
    <w:p w14:paraId="3357B4CD" w14:textId="77777777" w:rsidR="00603742" w:rsidRPr="00603742" w:rsidRDefault="00603742" w:rsidP="00603742">
      <w:pPr>
        <w:rPr>
          <w:sz w:val="22"/>
          <w:szCs w:val="22"/>
        </w:rPr>
      </w:pPr>
      <w:r w:rsidRPr="00603742">
        <w:rPr>
          <w:sz w:val="22"/>
          <w:szCs w:val="22"/>
        </w:rPr>
        <w:t>The _________________________________________________________________________________</w:t>
      </w:r>
    </w:p>
    <w:p w14:paraId="46BFFA95" w14:textId="77777777" w:rsidR="00603742" w:rsidRPr="00603742" w:rsidRDefault="00603742" w:rsidP="00603742">
      <w:pPr>
        <w:rPr>
          <w:sz w:val="22"/>
          <w:szCs w:val="22"/>
        </w:rPr>
      </w:pPr>
    </w:p>
    <w:p w14:paraId="4DFD055D" w14:textId="77777777" w:rsidR="00603742" w:rsidRPr="00603742" w:rsidRDefault="00603742" w:rsidP="00603742">
      <w:pPr>
        <w:rPr>
          <w:sz w:val="22"/>
          <w:szCs w:val="22"/>
        </w:rPr>
      </w:pPr>
      <w:r w:rsidRPr="00603742">
        <w:rPr>
          <w:sz w:val="22"/>
          <w:szCs w:val="22"/>
        </w:rPr>
        <w:t>with registered office located at ___________________________________________________________</w:t>
      </w:r>
    </w:p>
    <w:p w14:paraId="7EC39573" w14:textId="77777777" w:rsidR="00603742" w:rsidRPr="00603742" w:rsidRDefault="00603742" w:rsidP="00603742">
      <w:pPr>
        <w:rPr>
          <w:sz w:val="22"/>
          <w:szCs w:val="22"/>
        </w:rPr>
      </w:pPr>
    </w:p>
    <w:p w14:paraId="304966B9" w14:textId="77777777" w:rsidR="00603742" w:rsidRPr="00603742" w:rsidRDefault="00603742" w:rsidP="00603742">
      <w:pPr>
        <w:rPr>
          <w:sz w:val="22"/>
          <w:szCs w:val="22"/>
        </w:rPr>
      </w:pPr>
      <w:r w:rsidRPr="00603742">
        <w:rPr>
          <w:sz w:val="22"/>
          <w:szCs w:val="22"/>
        </w:rPr>
        <w:t>Phone: _______________________________ Fax: ___________________________________________</w:t>
      </w:r>
    </w:p>
    <w:p w14:paraId="0AF68A1F" w14:textId="77777777" w:rsidR="00603742" w:rsidRPr="00603742" w:rsidRDefault="00603742" w:rsidP="00603742">
      <w:pPr>
        <w:rPr>
          <w:sz w:val="22"/>
          <w:szCs w:val="22"/>
        </w:rPr>
      </w:pPr>
    </w:p>
    <w:p w14:paraId="2F1D829B" w14:textId="77777777" w:rsidR="00603742" w:rsidRPr="00603742" w:rsidRDefault="00603742" w:rsidP="00603742">
      <w:pPr>
        <w:spacing w:after="120" w:line="480" w:lineRule="auto"/>
        <w:rPr>
          <w:iCs/>
          <w:sz w:val="22"/>
          <w:szCs w:val="22"/>
        </w:rPr>
      </w:pPr>
      <w:r w:rsidRPr="00603742">
        <w:rPr>
          <w:iCs/>
          <w:sz w:val="22"/>
          <w:szCs w:val="22"/>
        </w:rPr>
        <w:t xml:space="preserve">Email: </w:t>
      </w:r>
      <w:r w:rsidRPr="00603742">
        <w:rPr>
          <w:sz w:val="22"/>
          <w:szCs w:val="22"/>
        </w:rPr>
        <w:t>_______________________________ Web</w:t>
      </w:r>
      <w:r w:rsidRPr="00603742">
        <w:rPr>
          <w:iCs/>
          <w:sz w:val="22"/>
          <w:szCs w:val="22"/>
        </w:rPr>
        <w:t xml:space="preserve"> site: _______________________________________</w:t>
      </w:r>
    </w:p>
    <w:p w14:paraId="1A2848C1" w14:textId="77777777" w:rsidR="00603742" w:rsidRPr="00603742" w:rsidRDefault="00603742" w:rsidP="00603742">
      <w:pPr>
        <w:rPr>
          <w:sz w:val="22"/>
          <w:szCs w:val="22"/>
        </w:rPr>
      </w:pPr>
      <w:r w:rsidRPr="00603742">
        <w:rPr>
          <w:sz w:val="22"/>
          <w:szCs w:val="22"/>
        </w:rPr>
        <w:t>submits this application for Supporter Membership of the Asian Confederation of Credit Unions.</w:t>
      </w:r>
    </w:p>
    <w:p w14:paraId="167BE2CA" w14:textId="77777777" w:rsidR="00603742" w:rsidRPr="00603742" w:rsidRDefault="00603742" w:rsidP="00603742">
      <w:pPr>
        <w:jc w:val="both"/>
      </w:pPr>
    </w:p>
    <w:p w14:paraId="29B82E95" w14:textId="77777777" w:rsidR="00603742" w:rsidRPr="00603742" w:rsidRDefault="00603742" w:rsidP="00603742">
      <w:pPr>
        <w:numPr>
          <w:ilvl w:val="0"/>
          <w:numId w:val="11"/>
        </w:numPr>
        <w:jc w:val="both"/>
        <w:rPr>
          <w:sz w:val="22"/>
          <w:szCs w:val="22"/>
        </w:rPr>
      </w:pPr>
      <w:r w:rsidRPr="00603742">
        <w:rPr>
          <w:sz w:val="22"/>
          <w:szCs w:val="22"/>
        </w:rPr>
        <w:t xml:space="preserve">We enclosed herewith the profile of the credit union based on the latest annual report:  </w:t>
      </w:r>
    </w:p>
    <w:p w14:paraId="19DFE3BF" w14:textId="77777777" w:rsidR="00603742" w:rsidRPr="00603742" w:rsidRDefault="00603742" w:rsidP="00603742">
      <w:pPr>
        <w:jc w:val="both"/>
        <w:rPr>
          <w:sz w:val="22"/>
          <w:szCs w:val="22"/>
        </w:rPr>
      </w:pPr>
    </w:p>
    <w:p w14:paraId="3D30D327" w14:textId="77777777" w:rsidR="00603742" w:rsidRPr="00603742" w:rsidRDefault="00603742" w:rsidP="00603742">
      <w:pPr>
        <w:numPr>
          <w:ilvl w:val="0"/>
          <w:numId w:val="12"/>
        </w:numPr>
        <w:spacing w:before="120" w:after="120"/>
        <w:jc w:val="both"/>
        <w:rPr>
          <w:sz w:val="22"/>
          <w:szCs w:val="22"/>
        </w:rPr>
      </w:pPr>
      <w:r w:rsidRPr="00603742">
        <w:rPr>
          <w:sz w:val="22"/>
          <w:szCs w:val="22"/>
        </w:rPr>
        <w:t>Date of Registration: ________________________________________________________</w:t>
      </w:r>
    </w:p>
    <w:p w14:paraId="152164EC" w14:textId="77777777" w:rsidR="00603742" w:rsidRPr="00603742" w:rsidRDefault="00603742" w:rsidP="00603742">
      <w:pPr>
        <w:numPr>
          <w:ilvl w:val="0"/>
          <w:numId w:val="12"/>
        </w:numPr>
        <w:spacing w:before="120" w:after="120"/>
        <w:jc w:val="both"/>
        <w:rPr>
          <w:sz w:val="22"/>
          <w:szCs w:val="22"/>
        </w:rPr>
      </w:pPr>
      <w:r w:rsidRPr="00603742">
        <w:rPr>
          <w:sz w:val="22"/>
          <w:szCs w:val="22"/>
        </w:rPr>
        <w:t>No of members: ___________________________________________________________</w:t>
      </w:r>
    </w:p>
    <w:p w14:paraId="3D297ED6" w14:textId="77777777" w:rsidR="00603742" w:rsidRPr="00603742" w:rsidRDefault="00603742" w:rsidP="00603742">
      <w:pPr>
        <w:numPr>
          <w:ilvl w:val="0"/>
          <w:numId w:val="12"/>
        </w:numPr>
        <w:spacing w:before="120" w:after="120"/>
        <w:jc w:val="both"/>
        <w:rPr>
          <w:sz w:val="22"/>
          <w:szCs w:val="22"/>
        </w:rPr>
      </w:pPr>
      <w:r w:rsidRPr="00603742">
        <w:rPr>
          <w:sz w:val="22"/>
          <w:szCs w:val="22"/>
        </w:rPr>
        <w:t>Total savings:  ____________________________________________________________</w:t>
      </w:r>
    </w:p>
    <w:p w14:paraId="7BF3AE0E" w14:textId="77777777" w:rsidR="00603742" w:rsidRPr="00603742" w:rsidRDefault="00603742" w:rsidP="00603742">
      <w:pPr>
        <w:numPr>
          <w:ilvl w:val="0"/>
          <w:numId w:val="12"/>
        </w:numPr>
        <w:spacing w:before="120" w:after="120"/>
        <w:jc w:val="both"/>
        <w:rPr>
          <w:sz w:val="22"/>
          <w:szCs w:val="22"/>
        </w:rPr>
      </w:pPr>
      <w:r w:rsidRPr="00603742">
        <w:rPr>
          <w:sz w:val="22"/>
          <w:szCs w:val="22"/>
        </w:rPr>
        <w:t>Total share: ______________________________________________________________</w:t>
      </w:r>
    </w:p>
    <w:p w14:paraId="4E6958E1" w14:textId="77777777" w:rsidR="00603742" w:rsidRPr="00603742" w:rsidRDefault="00603742" w:rsidP="00603742">
      <w:pPr>
        <w:numPr>
          <w:ilvl w:val="0"/>
          <w:numId w:val="12"/>
        </w:numPr>
        <w:spacing w:before="120" w:after="120"/>
        <w:jc w:val="both"/>
        <w:rPr>
          <w:sz w:val="22"/>
          <w:szCs w:val="22"/>
        </w:rPr>
      </w:pPr>
      <w:r w:rsidRPr="00603742">
        <w:rPr>
          <w:sz w:val="22"/>
          <w:szCs w:val="22"/>
        </w:rPr>
        <w:t>Loan outstanding: _________________________________________________________</w:t>
      </w:r>
    </w:p>
    <w:p w14:paraId="3A838B14" w14:textId="77777777" w:rsidR="00603742" w:rsidRPr="00603742" w:rsidRDefault="00603742" w:rsidP="00603742">
      <w:pPr>
        <w:ind w:left="1080"/>
        <w:jc w:val="both"/>
        <w:rPr>
          <w:sz w:val="22"/>
          <w:szCs w:val="22"/>
        </w:rPr>
      </w:pPr>
    </w:p>
    <w:p w14:paraId="637B41D9" w14:textId="77777777" w:rsidR="00603742" w:rsidRPr="00603742" w:rsidRDefault="00603742" w:rsidP="00603742">
      <w:pPr>
        <w:numPr>
          <w:ilvl w:val="0"/>
          <w:numId w:val="11"/>
        </w:numPr>
        <w:jc w:val="both"/>
        <w:rPr>
          <w:sz w:val="22"/>
          <w:szCs w:val="22"/>
        </w:rPr>
      </w:pPr>
      <w:r w:rsidRPr="00603742">
        <w:rPr>
          <w:sz w:val="22"/>
          <w:szCs w:val="22"/>
        </w:rPr>
        <w:t>Total Assets: ________________________________________________________________</w:t>
      </w:r>
    </w:p>
    <w:p w14:paraId="0A9A1BE5" w14:textId="77777777" w:rsidR="00603742" w:rsidRPr="00603742" w:rsidRDefault="00603742" w:rsidP="00603742">
      <w:pPr>
        <w:ind w:left="720"/>
        <w:jc w:val="both"/>
        <w:rPr>
          <w:sz w:val="22"/>
          <w:szCs w:val="22"/>
        </w:rPr>
      </w:pPr>
    </w:p>
    <w:p w14:paraId="552CCF8C" w14:textId="77777777" w:rsidR="00603742" w:rsidRPr="00603742" w:rsidRDefault="00603742" w:rsidP="00603742">
      <w:pPr>
        <w:numPr>
          <w:ilvl w:val="0"/>
          <w:numId w:val="11"/>
        </w:numPr>
        <w:jc w:val="both"/>
        <w:rPr>
          <w:sz w:val="22"/>
          <w:szCs w:val="22"/>
        </w:rPr>
      </w:pPr>
      <w:r w:rsidRPr="00603742">
        <w:rPr>
          <w:sz w:val="22"/>
          <w:szCs w:val="22"/>
        </w:rPr>
        <w:t>The enclosed herewith is the Bank Draft of US$ 500 for the annual dues (Annual dues is US$ 500 annually).</w:t>
      </w:r>
    </w:p>
    <w:p w14:paraId="3322FFE8" w14:textId="77777777" w:rsidR="00603742" w:rsidRPr="00603742" w:rsidRDefault="00603742" w:rsidP="00603742">
      <w:pPr>
        <w:jc w:val="both"/>
      </w:pPr>
    </w:p>
    <w:p w14:paraId="60C03D26" w14:textId="77777777" w:rsidR="00603742" w:rsidRPr="00603742" w:rsidRDefault="00603742" w:rsidP="00603742">
      <w:pPr>
        <w:rPr>
          <w:sz w:val="22"/>
          <w:szCs w:val="22"/>
        </w:rPr>
      </w:pPr>
    </w:p>
    <w:p w14:paraId="49F6BACA" w14:textId="77777777" w:rsidR="00603742" w:rsidRPr="00603742" w:rsidRDefault="00603742" w:rsidP="00603742">
      <w:r w:rsidRPr="00603742">
        <w:rPr>
          <w:sz w:val="22"/>
          <w:szCs w:val="22"/>
        </w:rPr>
        <w:t>Authorized Signatures:</w:t>
      </w:r>
    </w:p>
    <w:p w14:paraId="1968A503" w14:textId="77777777" w:rsidR="00603742" w:rsidRPr="00603742" w:rsidRDefault="00603742" w:rsidP="00603742">
      <w:pPr>
        <w:ind w:left="1080"/>
        <w:jc w:val="both"/>
      </w:pPr>
    </w:p>
    <w:p w14:paraId="5E8F1E75" w14:textId="77777777" w:rsidR="00603742" w:rsidRPr="00603742" w:rsidRDefault="00603742" w:rsidP="00603742">
      <w:pPr>
        <w:ind w:left="1080"/>
        <w:jc w:val="both"/>
      </w:pPr>
    </w:p>
    <w:p w14:paraId="33905B73" w14:textId="77777777" w:rsidR="00603742" w:rsidRPr="00603742" w:rsidRDefault="00603742" w:rsidP="00603742">
      <w:pPr>
        <w:jc w:val="both"/>
      </w:pPr>
      <w:r w:rsidRPr="00603742">
        <w:t xml:space="preserve">             _________________________</w:t>
      </w:r>
      <w:r w:rsidRPr="00603742">
        <w:tab/>
      </w:r>
      <w:r w:rsidRPr="00603742">
        <w:tab/>
        <w:t>______________________</w:t>
      </w:r>
    </w:p>
    <w:p w14:paraId="441128AA" w14:textId="77777777" w:rsidR="00603742" w:rsidRPr="00603742" w:rsidRDefault="00603742" w:rsidP="00603742">
      <w:pPr>
        <w:ind w:left="1080"/>
        <w:jc w:val="both"/>
        <w:rPr>
          <w:sz w:val="22"/>
          <w:szCs w:val="22"/>
        </w:rPr>
      </w:pPr>
      <w:r w:rsidRPr="00603742">
        <w:rPr>
          <w:sz w:val="22"/>
          <w:szCs w:val="22"/>
        </w:rPr>
        <w:t>Name of Chairman</w:t>
      </w:r>
      <w:r w:rsidRPr="00603742">
        <w:rPr>
          <w:sz w:val="22"/>
          <w:szCs w:val="22"/>
        </w:rPr>
        <w:tab/>
      </w:r>
      <w:r w:rsidRPr="00603742">
        <w:rPr>
          <w:sz w:val="22"/>
          <w:szCs w:val="22"/>
        </w:rPr>
        <w:tab/>
      </w:r>
      <w:r w:rsidRPr="00603742">
        <w:rPr>
          <w:sz w:val="22"/>
          <w:szCs w:val="22"/>
        </w:rPr>
        <w:tab/>
        <w:t xml:space="preserve">                   Name of Manager </w:t>
      </w:r>
    </w:p>
    <w:p w14:paraId="6151CC16" w14:textId="77777777" w:rsidR="00603742" w:rsidRPr="00603742" w:rsidRDefault="00603742" w:rsidP="00603742">
      <w:pPr>
        <w:ind w:left="720"/>
        <w:jc w:val="both"/>
      </w:pPr>
    </w:p>
    <w:p w14:paraId="1A0F4907" w14:textId="77777777" w:rsidR="00603742" w:rsidRPr="00603742" w:rsidRDefault="00603742" w:rsidP="00603742">
      <w:pPr>
        <w:rPr>
          <w:sz w:val="22"/>
          <w:szCs w:val="22"/>
        </w:rPr>
      </w:pPr>
      <w:r w:rsidRPr="00603742">
        <w:rPr>
          <w:sz w:val="22"/>
          <w:szCs w:val="22"/>
        </w:rPr>
        <w:t>Date: _____________________________</w:t>
      </w:r>
    </w:p>
    <w:p w14:paraId="57714DA2" w14:textId="77777777" w:rsidR="00603742" w:rsidRPr="00603742" w:rsidRDefault="00603742" w:rsidP="00603742">
      <w:pPr>
        <w:jc w:val="both"/>
        <w:rPr>
          <w:rFonts w:cs="Times New Roman"/>
        </w:rPr>
      </w:pPr>
    </w:p>
    <w:p w14:paraId="30BC339E" w14:textId="77777777" w:rsidR="00603742" w:rsidRPr="00603742" w:rsidRDefault="00603742" w:rsidP="00603742">
      <w:pPr>
        <w:jc w:val="both"/>
        <w:rPr>
          <w:rFonts w:cs="Times New Roman"/>
          <w:sz w:val="20"/>
          <w:szCs w:val="20"/>
        </w:rPr>
      </w:pPr>
    </w:p>
    <w:p w14:paraId="3F15003A" w14:textId="77777777" w:rsidR="00603742" w:rsidRPr="00603742" w:rsidRDefault="00603742" w:rsidP="00603742">
      <w:pPr>
        <w:jc w:val="both"/>
      </w:pPr>
    </w:p>
    <w:p w14:paraId="55FA56E9" w14:textId="703C5E46" w:rsidR="00AB5BB7" w:rsidRPr="00885953" w:rsidRDefault="00603742" w:rsidP="00813596">
      <w:pPr>
        <w:jc w:val="both"/>
        <w:rPr>
          <w:rFonts w:cs="Times New Roman"/>
          <w:bCs/>
          <w:color w:val="000000"/>
        </w:rPr>
      </w:pPr>
      <w:r>
        <w:rPr>
          <w:rFonts w:eastAsia="Calibri" w:cs="Times New Roman"/>
          <w:color w:val="222A35"/>
          <w:lang w:bidi="th-TH"/>
        </w:rPr>
        <w:t xml:space="preserve"> </w:t>
      </w:r>
    </w:p>
    <w:p w14:paraId="7FE500AF" w14:textId="77777777" w:rsidR="00DB05C4" w:rsidRPr="00885953" w:rsidRDefault="00DB05C4">
      <w:pPr>
        <w:ind w:right="612"/>
        <w:rPr>
          <w:rFonts w:cs="Times New Roman"/>
          <w:bCs/>
          <w:color w:val="000000"/>
        </w:rPr>
      </w:pPr>
    </w:p>
    <w:sectPr w:rsidR="00DB05C4" w:rsidRPr="00885953" w:rsidSect="00335122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4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0D620" w14:textId="77777777" w:rsidR="00163F5C" w:rsidRDefault="00163F5C">
      <w:r>
        <w:separator/>
      </w:r>
    </w:p>
  </w:endnote>
  <w:endnote w:type="continuationSeparator" w:id="0">
    <w:p w14:paraId="5AE9C757" w14:textId="77777777" w:rsidR="00163F5C" w:rsidRDefault="0016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C25BB" w14:textId="4D1EE906" w:rsidR="00CE079A" w:rsidRDefault="00D56D4B" w:rsidP="00E4328B">
    <w:pPr>
      <w:shd w:val="clear" w:color="auto" w:fill="FFFFFF"/>
      <w:ind w:hanging="1170"/>
      <w:rPr>
        <w:rFonts w:ascii="Arial" w:hAnsi="Arial" w:cs="Arial"/>
        <w:color w:val="222222"/>
        <w:sz w:val="14"/>
        <w:szCs w:val="14"/>
      </w:rPr>
    </w:pPr>
    <w:r w:rsidRPr="00C176D9">
      <w:rPr>
        <w:rFonts w:ascii="Arial" w:hAnsi="Arial" w:cs="Arial"/>
        <w:iCs/>
        <w:noProof/>
        <w:color w:val="000000"/>
        <w:sz w:val="14"/>
        <w:szCs w:val="14"/>
        <w:lang w:eastAsia="zh-TW"/>
      </w:rPr>
      <mc:AlternateContent>
        <mc:Choice Requires="wps">
          <w:drawing>
            <wp:anchor distT="91440" distB="91440" distL="114300" distR="114300" simplePos="0" relativeHeight="251658240" behindDoc="0" locked="0" layoutInCell="0" allowOverlap="1" wp14:anchorId="6AAB5D2E" wp14:editId="452C1618">
              <wp:simplePos x="0" y="0"/>
              <wp:positionH relativeFrom="margin">
                <wp:posOffset>3578225</wp:posOffset>
              </wp:positionH>
              <wp:positionV relativeFrom="margin">
                <wp:posOffset>8232140</wp:posOffset>
              </wp:positionV>
              <wp:extent cx="2771775" cy="409575"/>
              <wp:effectExtent l="0" t="2540" r="3175" b="0"/>
              <wp:wrapSquare wrapText="bothSides"/>
              <wp:docPr id="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277177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1C3980E" w14:textId="77777777" w:rsidR="00CE079A" w:rsidRPr="001352F6" w:rsidRDefault="00CE079A" w:rsidP="001352F6">
                          <w:pPr>
                            <w:spacing w:after="40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1352F6"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  <w:t>Member:</w:t>
                          </w:r>
                          <w:r w:rsidRPr="001352F6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International Co-operative Alliance; International Cooperative Banking Association; International Raiffeisen Union; United Nations Special Consultative Status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; PROXFIN</w:t>
                          </w:r>
                        </w:p>
                        <w:p w14:paraId="47ACF7AD" w14:textId="77777777" w:rsidR="00CE079A" w:rsidRPr="001352F6" w:rsidRDefault="00CE079A" w:rsidP="001352F6">
                          <w:pPr>
                            <w:spacing w:after="40"/>
                            <w:ind w:left="-1170" w:right="-7"/>
                            <w:rPr>
                              <w:rFonts w:ascii="Arial" w:hAnsi="Arial" w:cs="Arial"/>
                              <w:iCs/>
                              <w:color w:val="000000"/>
                              <w:sz w:val="14"/>
                              <w:szCs w:val="14"/>
                            </w:rPr>
                          </w:pPr>
                        </w:p>
                        <w:p w14:paraId="51A6703B" w14:textId="77777777" w:rsidR="00CE079A" w:rsidRPr="001352F6" w:rsidRDefault="00CE079A">
                          <w:pPr>
                            <w:rPr>
                              <w:color w:val="4F81BD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AB5D2E" id="Rectangle 22" o:spid="_x0000_s1027" style="position:absolute;margin-left:281.75pt;margin-top:648.2pt;width:218.25pt;height:32.25pt;flip:x;z-index:25165824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" o:allowincell="f" filled="f" fillcolor="black" stroked="f" strokeweight="1.5pt">
              <v:textbox inset="0,0,0,0">
                <w:txbxContent>
                  <w:p w14:paraId="01C3980E" w14:textId="77777777" w:rsidR="00CE079A" w:rsidRPr="001352F6" w:rsidRDefault="00CE079A" w:rsidP="001352F6">
                    <w:pPr>
                      <w:spacing w:after="40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1352F6"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  <w:t>Member:</w:t>
                    </w:r>
                    <w:r w:rsidRPr="001352F6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International Co-operative Alliance; International Cooperative Banking Association; International Raiffeisen Union; United Nations Special Consultative Status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; PROXFIN</w:t>
                    </w:r>
                  </w:p>
                  <w:p w14:paraId="47ACF7AD" w14:textId="77777777" w:rsidR="00CE079A" w:rsidRPr="001352F6" w:rsidRDefault="00CE079A" w:rsidP="001352F6">
                    <w:pPr>
                      <w:spacing w:after="40"/>
                      <w:ind w:left="-1170" w:right="-7"/>
                      <w:rPr>
                        <w:rFonts w:ascii="Arial" w:hAnsi="Arial" w:cs="Arial"/>
                        <w:iCs/>
                        <w:color w:val="000000"/>
                        <w:sz w:val="14"/>
                        <w:szCs w:val="14"/>
                      </w:rPr>
                    </w:pPr>
                  </w:p>
                  <w:p w14:paraId="51A6703B" w14:textId="77777777" w:rsidR="00CE079A" w:rsidRPr="001352F6" w:rsidRDefault="00CE079A">
                    <w:pPr>
                      <w:rPr>
                        <w:color w:val="4F81BD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CE079A">
      <w:rPr>
        <w:rFonts w:ascii="Arial" w:hAnsi="Arial" w:cs="Arial"/>
        <w:color w:val="222222"/>
        <w:sz w:val="14"/>
        <w:szCs w:val="14"/>
      </w:rPr>
      <w:t>5</w:t>
    </w:r>
    <w:r w:rsidR="00CE079A" w:rsidRPr="00221ED9">
      <w:rPr>
        <w:rFonts w:ascii="Arial" w:hAnsi="Arial" w:cs="Arial"/>
        <w:color w:val="222222"/>
        <w:sz w:val="14"/>
        <w:szCs w:val="14"/>
        <w:vertAlign w:val="superscript"/>
      </w:rPr>
      <w:t>th</w:t>
    </w:r>
    <w:r w:rsidR="00CE079A">
      <w:rPr>
        <w:rFonts w:ascii="Arial" w:hAnsi="Arial" w:cs="Arial"/>
        <w:color w:val="222222"/>
        <w:sz w:val="14"/>
        <w:szCs w:val="14"/>
      </w:rPr>
      <w:t xml:space="preserve"> Floor, FSCT Building, 199 </w:t>
    </w:r>
    <w:proofErr w:type="spellStart"/>
    <w:r w:rsidR="00CE079A">
      <w:rPr>
        <w:rFonts w:ascii="Arial" w:hAnsi="Arial" w:cs="Arial"/>
        <w:color w:val="222222"/>
        <w:sz w:val="14"/>
        <w:szCs w:val="14"/>
      </w:rPr>
      <w:t>Nakornin</w:t>
    </w:r>
    <w:proofErr w:type="spellEnd"/>
    <w:r w:rsidR="00CE079A">
      <w:rPr>
        <w:rFonts w:ascii="Arial" w:hAnsi="Arial" w:cs="Arial"/>
        <w:color w:val="222222"/>
        <w:sz w:val="14"/>
        <w:szCs w:val="14"/>
      </w:rPr>
      <w:t xml:space="preserve">, </w:t>
    </w:r>
  </w:p>
  <w:p w14:paraId="24B05FE9" w14:textId="77777777" w:rsidR="00CE079A" w:rsidRPr="00221ED9" w:rsidRDefault="00CE079A" w:rsidP="00221ED9">
    <w:pPr>
      <w:shd w:val="clear" w:color="auto" w:fill="FFFFFF"/>
      <w:ind w:hanging="1170"/>
      <w:rPr>
        <w:rFonts w:ascii="Arial" w:hAnsi="Arial" w:cs="Arial"/>
        <w:sz w:val="14"/>
        <w:szCs w:val="14"/>
      </w:rPr>
    </w:pPr>
    <w:proofErr w:type="spellStart"/>
    <w:r>
      <w:rPr>
        <w:rFonts w:ascii="Arial" w:hAnsi="Arial" w:cs="Arial"/>
        <w:color w:val="222222"/>
        <w:sz w:val="14"/>
        <w:szCs w:val="14"/>
      </w:rPr>
      <w:t>Bangsrithong</w:t>
    </w:r>
    <w:proofErr w:type="spellEnd"/>
    <w:r>
      <w:rPr>
        <w:rFonts w:ascii="Arial" w:hAnsi="Arial" w:cs="Arial"/>
        <w:color w:val="222222"/>
        <w:sz w:val="14"/>
        <w:szCs w:val="14"/>
      </w:rPr>
      <w:t xml:space="preserve">, Nonthaburi 11130, </w:t>
    </w:r>
    <w:r w:rsidRPr="00221ED9">
      <w:rPr>
        <w:rFonts w:ascii="Arial" w:hAnsi="Arial" w:cs="Arial"/>
        <w:sz w:val="14"/>
        <w:szCs w:val="14"/>
      </w:rPr>
      <w:t>Thailand</w:t>
    </w:r>
  </w:p>
  <w:p w14:paraId="1D5C337B" w14:textId="77777777" w:rsidR="00CE079A" w:rsidRPr="003E77AB" w:rsidRDefault="00CE079A" w:rsidP="00221ED9">
    <w:pPr>
      <w:shd w:val="clear" w:color="auto" w:fill="FFFFFF"/>
      <w:ind w:hanging="1170"/>
      <w:rPr>
        <w:rFonts w:ascii="Calibri" w:hAnsi="Calibri" w:cs="Calibri"/>
        <w:iCs/>
        <w:sz w:val="16"/>
        <w:szCs w:val="16"/>
      </w:rPr>
    </w:pPr>
    <w:r w:rsidRPr="00221ED9">
      <w:rPr>
        <w:rFonts w:ascii="Arial" w:hAnsi="Arial" w:cs="Arial"/>
        <w:sz w:val="14"/>
        <w:szCs w:val="14"/>
      </w:rPr>
      <w:t xml:space="preserve">Tel: +662-496-1262 and +662-496-126​4 </w:t>
    </w:r>
    <w:proofErr w:type="gramStart"/>
    <w:r w:rsidRPr="00221ED9">
      <w:rPr>
        <w:rFonts w:ascii="Arial" w:hAnsi="Arial" w:cs="Arial"/>
        <w:sz w:val="14"/>
        <w:szCs w:val="14"/>
      </w:rPr>
      <w:t>Fax:+</w:t>
    </w:r>
    <w:proofErr w:type="gramEnd"/>
    <w:r w:rsidRPr="00221ED9">
      <w:rPr>
        <w:rFonts w:ascii="Arial" w:hAnsi="Arial" w:cs="Arial"/>
        <w:sz w:val="14"/>
        <w:szCs w:val="14"/>
      </w:rPr>
      <w:t>662-496-126​3</w:t>
    </w:r>
  </w:p>
  <w:p w14:paraId="752FB43F" w14:textId="06CBD918" w:rsidR="00CE079A" w:rsidRPr="003E77AB" w:rsidRDefault="00D56D4B" w:rsidP="00221ED9">
    <w:pPr>
      <w:tabs>
        <w:tab w:val="left" w:pos="5334"/>
      </w:tabs>
      <w:spacing w:after="40"/>
      <w:ind w:left="-1166"/>
      <w:jc w:val="both"/>
      <w:rPr>
        <w:rFonts w:ascii="Calibri" w:hAnsi="Calibri" w:cs="Calibri"/>
        <w:i/>
        <w:iCs/>
        <w:sz w:val="16"/>
        <w:szCs w:val="16"/>
      </w:rPr>
    </w:pPr>
    <w:r w:rsidRPr="003E77AB">
      <w:rPr>
        <w:rFonts w:ascii="Calibri" w:hAnsi="Calibri" w:cs="Calibr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22A812" wp14:editId="23AEDFC9">
              <wp:simplePos x="0" y="0"/>
              <wp:positionH relativeFrom="column">
                <wp:posOffset>-1366520</wp:posOffset>
              </wp:positionH>
              <wp:positionV relativeFrom="paragraph">
                <wp:posOffset>451485</wp:posOffset>
              </wp:positionV>
              <wp:extent cx="8242935" cy="165735"/>
              <wp:effectExtent l="0" t="1270" r="635" b="444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42935" cy="16573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7F12C0" id="Rectangle 20" o:spid="_x0000_s1026" style="position:absolute;margin-left:-107.6pt;margin-top:35.55pt;width:649.05pt;height:1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" fillcolor="#4f81bd" stroked="f" strokecolor="white"/>
          </w:pict>
        </mc:Fallback>
      </mc:AlternateContent>
    </w:r>
    <w:r w:rsidR="00CE079A" w:rsidRPr="003E77AB">
      <w:rPr>
        <w:rFonts w:ascii="Calibri" w:hAnsi="Calibri" w:cs="Calibri"/>
        <w:iCs/>
        <w:sz w:val="16"/>
        <w:szCs w:val="16"/>
      </w:rPr>
      <w:t xml:space="preserve">Email: </w:t>
    </w:r>
    <w:hyperlink r:id="rId1" w:history="1">
      <w:r w:rsidR="00CE079A" w:rsidRPr="003E77AB">
        <w:rPr>
          <w:rStyle w:val="Hyperlink"/>
          <w:rFonts w:ascii="Calibri" w:hAnsi="Calibri" w:cs="Calibri"/>
          <w:iCs/>
          <w:color w:val="auto"/>
          <w:sz w:val="16"/>
          <w:szCs w:val="16"/>
          <w:u w:val="none"/>
        </w:rPr>
        <w:t>accumail@aaccu.coop</w:t>
      </w:r>
    </w:hyperlink>
    <w:r w:rsidR="00CE079A" w:rsidRPr="003E77AB">
      <w:rPr>
        <w:rFonts w:ascii="Calibri" w:hAnsi="Calibri" w:cs="Calibri"/>
        <w:iCs/>
        <w:sz w:val="16"/>
        <w:szCs w:val="16"/>
      </w:rPr>
      <w:t xml:space="preserve">  Website: </w:t>
    </w:r>
    <w:hyperlink r:id="rId2" w:history="1">
      <w:r w:rsidR="00CE079A" w:rsidRPr="003E77AB">
        <w:rPr>
          <w:rStyle w:val="Hyperlink"/>
          <w:rFonts w:ascii="Calibri" w:hAnsi="Calibri" w:cs="Calibri"/>
          <w:iCs/>
          <w:color w:val="auto"/>
          <w:sz w:val="16"/>
          <w:szCs w:val="16"/>
          <w:u w:val="none"/>
        </w:rPr>
        <w:t>www.aaccu.asia</w:t>
      </w:r>
    </w:hyperlink>
    <w:r w:rsidR="00CE079A" w:rsidRPr="003E77AB">
      <w:rPr>
        <w:rFonts w:ascii="Calibri" w:hAnsi="Calibri" w:cs="Calibri"/>
        <w:iCs/>
        <w:sz w:val="16"/>
        <w:szCs w:val="16"/>
      </w:rPr>
      <w:t xml:space="preserve">; </w:t>
    </w:r>
    <w:hyperlink r:id="rId3" w:history="1">
      <w:r w:rsidR="00CE079A" w:rsidRPr="003E77AB">
        <w:rPr>
          <w:rStyle w:val="Hyperlink"/>
          <w:rFonts w:ascii="Calibri" w:hAnsi="Calibri" w:cs="Calibri"/>
          <w:iCs/>
          <w:color w:val="auto"/>
          <w:sz w:val="16"/>
          <w:szCs w:val="16"/>
          <w:u w:val="none"/>
        </w:rPr>
        <w:t>www.aaccu.coop</w:t>
      </w:r>
    </w:hyperlink>
    <w:r w:rsidR="00CE079A" w:rsidRPr="003E77AB">
      <w:rPr>
        <w:rFonts w:ascii="Calibri" w:hAnsi="Calibri" w:cs="Calibri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6E911" w14:textId="77777777" w:rsidR="00163F5C" w:rsidRDefault="00163F5C">
      <w:r>
        <w:separator/>
      </w:r>
    </w:p>
  </w:footnote>
  <w:footnote w:type="continuationSeparator" w:id="0">
    <w:p w14:paraId="76BEFE2F" w14:textId="77777777" w:rsidR="00163F5C" w:rsidRDefault="00163F5C">
      <w:r>
        <w:continuationSeparator/>
      </w:r>
    </w:p>
  </w:footnote>
  <w:footnote w:id="1">
    <w:p w14:paraId="28969821" w14:textId="483D09C8" w:rsidR="00603742" w:rsidRPr="002212CA" w:rsidRDefault="00603742" w:rsidP="00813596">
      <w:pPr>
        <w:jc w:val="both"/>
      </w:pPr>
      <w:r w:rsidRPr="002212CA">
        <w:rPr>
          <w:rStyle w:val="FootnoteReference"/>
          <w:rFonts w:eastAsia="PMingLiU"/>
          <w:i/>
          <w:sz w:val="20"/>
          <w:szCs w:val="20"/>
        </w:rPr>
        <w:footnoteRef/>
      </w:r>
      <w:r w:rsidRPr="002212CA">
        <w:rPr>
          <w:rFonts w:cs="Times New Roman"/>
          <w:i/>
          <w:sz w:val="20"/>
          <w:szCs w:val="20"/>
        </w:rPr>
        <w:t xml:space="preserve">ACCU opens opportunity </w:t>
      </w:r>
      <w:r>
        <w:rPr>
          <w:rFonts w:cs="Times New Roman"/>
          <w:i/>
          <w:sz w:val="20"/>
          <w:szCs w:val="20"/>
        </w:rPr>
        <w:t>for</w:t>
      </w:r>
      <w:r w:rsidRPr="002212CA">
        <w:rPr>
          <w:rFonts w:cs="Times New Roman"/>
          <w:i/>
          <w:sz w:val="20"/>
          <w:szCs w:val="20"/>
        </w:rPr>
        <w:t xml:space="preserve"> </w:t>
      </w:r>
      <w:r>
        <w:rPr>
          <w:rFonts w:cs="Times New Roman"/>
          <w:i/>
          <w:sz w:val="20"/>
          <w:szCs w:val="20"/>
        </w:rPr>
        <w:t>credit unions</w:t>
      </w:r>
      <w:r w:rsidRPr="002212CA">
        <w:rPr>
          <w:rFonts w:cs="Times New Roman"/>
          <w:i/>
          <w:sz w:val="20"/>
          <w:szCs w:val="20"/>
        </w:rPr>
        <w:t xml:space="preserve"> to participate in ACCU </w:t>
      </w:r>
      <w:r>
        <w:rPr>
          <w:rFonts w:cs="Times New Roman"/>
          <w:i/>
          <w:sz w:val="20"/>
          <w:szCs w:val="20"/>
        </w:rPr>
        <w:t xml:space="preserve">international development </w:t>
      </w:r>
      <w:r w:rsidRPr="002212CA">
        <w:rPr>
          <w:rFonts w:cs="Times New Roman"/>
          <w:i/>
          <w:sz w:val="20"/>
          <w:szCs w:val="20"/>
        </w:rPr>
        <w:t xml:space="preserve">activities as Supporter Member. The annual dues of USD 500 (July to June) supports ACCU in the promotion </w:t>
      </w:r>
      <w:r>
        <w:rPr>
          <w:rFonts w:cs="Times New Roman"/>
          <w:i/>
          <w:sz w:val="20"/>
          <w:szCs w:val="20"/>
        </w:rPr>
        <w:t xml:space="preserve">and strengthening of </w:t>
      </w:r>
      <w:r w:rsidRPr="002212CA">
        <w:rPr>
          <w:rFonts w:cs="Times New Roman"/>
          <w:i/>
          <w:sz w:val="20"/>
          <w:szCs w:val="20"/>
        </w:rPr>
        <w:t>credit unions in developing countries</w:t>
      </w:r>
      <w:r>
        <w:rPr>
          <w:rFonts w:cs="Times New Roman"/>
          <w:i/>
          <w:sz w:val="20"/>
          <w:szCs w:val="20"/>
        </w:rPr>
        <w:t xml:space="preserve"> or in countries where credit unions are at its initial stage such as Myanmar, Laos, Cambodia, Bhutan, Mongolia, and Timor </w:t>
      </w:r>
      <w:proofErr w:type="spellStart"/>
      <w:r>
        <w:rPr>
          <w:rFonts w:cs="Times New Roman"/>
          <w:i/>
          <w:sz w:val="20"/>
          <w:szCs w:val="20"/>
        </w:rPr>
        <w:t>Leste</w:t>
      </w:r>
      <w:proofErr w:type="spellEnd"/>
      <w:r>
        <w:rPr>
          <w:rFonts w:cs="Times New Roman"/>
          <w:i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248C3" w14:textId="36AFD568" w:rsidR="00CE079A" w:rsidRPr="00C4304A" w:rsidRDefault="00813596" w:rsidP="00852B88">
    <w:pPr>
      <w:rPr>
        <w:color w:val="808080"/>
      </w:rPr>
    </w:pPr>
    <w:r>
      <w:rPr>
        <w:noProof/>
        <w:sz w:val="20"/>
      </w:rPr>
      <w:drawing>
        <wp:anchor distT="0" distB="0" distL="114300" distR="114300" simplePos="0" relativeHeight="251661312" behindDoc="1" locked="0" layoutInCell="1" allowOverlap="1" wp14:anchorId="5600030C" wp14:editId="1BBCEA48">
          <wp:simplePos x="0" y="0"/>
          <wp:positionH relativeFrom="margin">
            <wp:posOffset>-258445</wp:posOffset>
          </wp:positionH>
          <wp:positionV relativeFrom="paragraph">
            <wp:posOffset>-81280</wp:posOffset>
          </wp:positionV>
          <wp:extent cx="774065" cy="515620"/>
          <wp:effectExtent l="0" t="0" r="698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CCU logo smal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6" t="1329" r="296" b="-1329"/>
                  <a:stretch/>
                </pic:blipFill>
                <pic:spPr>
                  <a:xfrm>
                    <a:off x="0" y="0"/>
                    <a:ext cx="77406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7693333" wp14:editId="1C8CDFB4">
          <wp:simplePos x="0" y="0"/>
          <wp:positionH relativeFrom="margin">
            <wp:posOffset>-474345</wp:posOffset>
          </wp:positionH>
          <wp:positionV relativeFrom="margin">
            <wp:posOffset>-5031105</wp:posOffset>
          </wp:positionV>
          <wp:extent cx="861060" cy="574040"/>
          <wp:effectExtent l="0" t="0" r="0" b="0"/>
          <wp:wrapSquare wrapText="bothSides"/>
          <wp:docPr id="28" name="Picture 28" descr="ACCU-high reso logo 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CCU-high reso logo onl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079A" w:rsidRPr="00BB5A71">
      <w:rPr>
        <w:rStyle w:val="Normal"/>
        <w:rFonts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D56D4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9DE1999" wp14:editId="7F5A266B">
              <wp:simplePos x="0" y="0"/>
              <wp:positionH relativeFrom="column">
                <wp:posOffset>-1593850</wp:posOffset>
              </wp:positionH>
              <wp:positionV relativeFrom="paragraph">
                <wp:posOffset>-508000</wp:posOffset>
              </wp:positionV>
              <wp:extent cx="8470265" cy="321310"/>
              <wp:effectExtent l="6350" t="6350" r="10160" b="5715"/>
              <wp:wrapNone/>
              <wp:docPr id="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70265" cy="32131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9525">
                        <a:solidFill>
                          <a:srgbClr val="31849B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294BBD" id="Rectangle 14" o:spid="_x0000_s1026" style="position:absolute;margin-left:-125.5pt;margin-top:-40pt;width:666.95pt;height:25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" fillcolor="#4f81bd" strokecolor="#31849b"/>
          </w:pict>
        </mc:Fallback>
      </mc:AlternateContent>
    </w:r>
  </w:p>
  <w:p w14:paraId="73FE4311" w14:textId="491C1E28" w:rsidR="00CE079A" w:rsidRPr="00006E48" w:rsidRDefault="00D56D4B" w:rsidP="00006E48">
    <w:pPr>
      <w:pStyle w:val="Header"/>
      <w:rPr>
        <w:sz w:val="22"/>
        <w:szCs w:val="22"/>
      </w:rPr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4888D5E7" wp14:editId="3C1F7186">
          <wp:simplePos x="0" y="0"/>
          <wp:positionH relativeFrom="column">
            <wp:posOffset>5448300</wp:posOffset>
          </wp:positionH>
          <wp:positionV relativeFrom="paragraph">
            <wp:posOffset>-92710</wp:posOffset>
          </wp:positionV>
          <wp:extent cx="1162050" cy="4895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lum contras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4104"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82D828" wp14:editId="52545295">
              <wp:simplePos x="0" y="0"/>
              <wp:positionH relativeFrom="column">
                <wp:posOffset>466725</wp:posOffset>
              </wp:positionH>
              <wp:positionV relativeFrom="paragraph">
                <wp:posOffset>5715</wp:posOffset>
              </wp:positionV>
              <wp:extent cx="4886325" cy="393700"/>
              <wp:effectExtent l="0" t="0" r="0" b="0"/>
              <wp:wrapSquare wrapText="bothSides"/>
              <wp:docPr id="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86325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BD1F5" w14:textId="77777777" w:rsidR="00CE079A" w:rsidRPr="00587F75" w:rsidRDefault="00CE079A" w:rsidP="00BB5A71">
                          <w:pPr>
                            <w:pStyle w:val="Title"/>
                            <w:rPr>
                              <w:sz w:val="24"/>
                              <w:u w:val="single"/>
                            </w:rPr>
                          </w:pPr>
                          <w:r w:rsidRPr="00587F75">
                            <w:rPr>
                              <w:rFonts w:ascii="Arial" w:hAnsi="Arial" w:cs="Arial"/>
                              <w:color w:val="000080"/>
                              <w:sz w:val="24"/>
                              <w:u w:val="single"/>
                            </w:rPr>
                            <w:t>Association of Asian Confederation of Credit Unions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2D82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6.75pt;margin-top:.45pt;width:384.75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qK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" filled="f" stroked="f">
              <v:textbox>
                <w:txbxContent>
                  <w:p w14:paraId="08DBD1F5" w14:textId="77777777" w:rsidR="00CE079A" w:rsidRPr="00587F75" w:rsidRDefault="00CE079A" w:rsidP="00BB5A71">
                    <w:pPr>
                      <w:pStyle w:val="Title"/>
                      <w:rPr>
                        <w:sz w:val="24"/>
                        <w:u w:val="single"/>
                      </w:rPr>
                    </w:pPr>
                    <w:r w:rsidRPr="00587F75">
                      <w:rPr>
                        <w:rFonts w:ascii="Arial" w:hAnsi="Arial" w:cs="Arial"/>
                        <w:color w:val="000080"/>
                        <w:sz w:val="24"/>
                        <w:u w:val="single"/>
                      </w:rPr>
                      <w:t>Association of Asian Confederation of Credit Unions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E079A">
      <w:rPr>
        <w:sz w:val="22"/>
        <w:szCs w:val="22"/>
      </w:rPr>
      <w:t xml:space="preserve">              </w:t>
    </w:r>
  </w:p>
  <w:p w14:paraId="7C5FE865" w14:textId="0B2F7533" w:rsidR="00CE079A" w:rsidRDefault="00CE07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74C8"/>
    <w:multiLevelType w:val="hybridMultilevel"/>
    <w:tmpl w:val="CDE2F846"/>
    <w:lvl w:ilvl="0" w:tplc="0409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070208B5"/>
    <w:multiLevelType w:val="hybridMultilevel"/>
    <w:tmpl w:val="7AF2096A"/>
    <w:lvl w:ilvl="0" w:tplc="662C11A2">
      <w:start w:val="1"/>
      <w:numFmt w:val="bullet"/>
      <w:lvlText w:val=""/>
      <w:lvlJc w:val="left"/>
      <w:pPr>
        <w:ind w:left="0" w:hanging="284"/>
      </w:pPr>
      <w:rPr>
        <w:rFonts w:ascii="Symbol" w:eastAsia="Symbol" w:hAnsi="Symbol" w:hint="default"/>
        <w:sz w:val="22"/>
        <w:szCs w:val="22"/>
      </w:rPr>
    </w:lvl>
    <w:lvl w:ilvl="1" w:tplc="E0FCA882">
      <w:start w:val="1"/>
      <w:numFmt w:val="bullet"/>
      <w:lvlText w:val="•"/>
      <w:lvlJc w:val="left"/>
      <w:pPr>
        <w:ind w:left="0" w:firstLine="0"/>
      </w:pPr>
    </w:lvl>
    <w:lvl w:ilvl="2" w:tplc="ED521548">
      <w:start w:val="1"/>
      <w:numFmt w:val="bullet"/>
      <w:lvlText w:val="•"/>
      <w:lvlJc w:val="left"/>
      <w:pPr>
        <w:ind w:left="0" w:firstLine="0"/>
      </w:pPr>
    </w:lvl>
    <w:lvl w:ilvl="3" w:tplc="DFD69A1C">
      <w:start w:val="1"/>
      <w:numFmt w:val="bullet"/>
      <w:lvlText w:val="•"/>
      <w:lvlJc w:val="left"/>
      <w:pPr>
        <w:ind w:left="0" w:firstLine="0"/>
      </w:pPr>
    </w:lvl>
    <w:lvl w:ilvl="4" w:tplc="88DAA894">
      <w:start w:val="1"/>
      <w:numFmt w:val="bullet"/>
      <w:lvlText w:val="•"/>
      <w:lvlJc w:val="left"/>
      <w:pPr>
        <w:ind w:left="0" w:firstLine="0"/>
      </w:pPr>
    </w:lvl>
    <w:lvl w:ilvl="5" w:tplc="E57A36B0">
      <w:start w:val="1"/>
      <w:numFmt w:val="bullet"/>
      <w:lvlText w:val="•"/>
      <w:lvlJc w:val="left"/>
      <w:pPr>
        <w:ind w:left="0" w:firstLine="0"/>
      </w:pPr>
    </w:lvl>
    <w:lvl w:ilvl="6" w:tplc="7EFAB96E">
      <w:start w:val="1"/>
      <w:numFmt w:val="bullet"/>
      <w:lvlText w:val="•"/>
      <w:lvlJc w:val="left"/>
      <w:pPr>
        <w:ind w:left="0" w:firstLine="0"/>
      </w:pPr>
    </w:lvl>
    <w:lvl w:ilvl="7" w:tplc="493AB2E2">
      <w:start w:val="1"/>
      <w:numFmt w:val="bullet"/>
      <w:lvlText w:val="•"/>
      <w:lvlJc w:val="left"/>
      <w:pPr>
        <w:ind w:left="0" w:firstLine="0"/>
      </w:pPr>
    </w:lvl>
    <w:lvl w:ilvl="8" w:tplc="3C16A808">
      <w:start w:val="1"/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150525C6"/>
    <w:multiLevelType w:val="hybridMultilevel"/>
    <w:tmpl w:val="8C2A96F0"/>
    <w:lvl w:ilvl="0" w:tplc="12D02140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1" w:tplc="0CFA1D0A">
      <w:start w:val="1"/>
      <w:numFmt w:val="bullet"/>
      <w:lvlText w:val="•"/>
      <w:lvlJc w:val="left"/>
      <w:pPr>
        <w:ind w:left="0" w:firstLine="0"/>
      </w:pPr>
    </w:lvl>
    <w:lvl w:ilvl="2" w:tplc="51B2AF86">
      <w:start w:val="1"/>
      <w:numFmt w:val="bullet"/>
      <w:lvlText w:val="•"/>
      <w:lvlJc w:val="left"/>
      <w:pPr>
        <w:ind w:left="0" w:firstLine="0"/>
      </w:pPr>
    </w:lvl>
    <w:lvl w:ilvl="3" w:tplc="57FE0E90">
      <w:start w:val="1"/>
      <w:numFmt w:val="bullet"/>
      <w:lvlText w:val="•"/>
      <w:lvlJc w:val="left"/>
      <w:pPr>
        <w:ind w:left="0" w:firstLine="0"/>
      </w:pPr>
    </w:lvl>
    <w:lvl w:ilvl="4" w:tplc="1828FC1E">
      <w:start w:val="1"/>
      <w:numFmt w:val="bullet"/>
      <w:lvlText w:val="•"/>
      <w:lvlJc w:val="left"/>
      <w:pPr>
        <w:ind w:left="0" w:firstLine="0"/>
      </w:pPr>
    </w:lvl>
    <w:lvl w:ilvl="5" w:tplc="D3BEAD80">
      <w:start w:val="1"/>
      <w:numFmt w:val="bullet"/>
      <w:lvlText w:val="•"/>
      <w:lvlJc w:val="left"/>
      <w:pPr>
        <w:ind w:left="0" w:firstLine="0"/>
      </w:pPr>
    </w:lvl>
    <w:lvl w:ilvl="6" w:tplc="BC5836CA">
      <w:start w:val="1"/>
      <w:numFmt w:val="bullet"/>
      <w:lvlText w:val="•"/>
      <w:lvlJc w:val="left"/>
      <w:pPr>
        <w:ind w:left="0" w:firstLine="0"/>
      </w:pPr>
    </w:lvl>
    <w:lvl w:ilvl="7" w:tplc="60D8C50C">
      <w:start w:val="1"/>
      <w:numFmt w:val="bullet"/>
      <w:lvlText w:val="•"/>
      <w:lvlJc w:val="left"/>
      <w:pPr>
        <w:ind w:left="0" w:firstLine="0"/>
      </w:pPr>
    </w:lvl>
    <w:lvl w:ilvl="8" w:tplc="01A4590C">
      <w:start w:val="1"/>
      <w:numFmt w:val="bullet"/>
      <w:lvlText w:val="•"/>
      <w:lvlJc w:val="left"/>
      <w:pPr>
        <w:ind w:left="0" w:firstLine="0"/>
      </w:pPr>
    </w:lvl>
  </w:abstractNum>
  <w:abstractNum w:abstractNumId="3" w15:restartNumberingAfterBreak="0">
    <w:nsid w:val="1D5F074B"/>
    <w:multiLevelType w:val="hybridMultilevel"/>
    <w:tmpl w:val="2FC062CE"/>
    <w:lvl w:ilvl="0" w:tplc="5B0A25A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2DC2F50">
      <w:start w:val="2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6DF6BF1"/>
    <w:multiLevelType w:val="multilevel"/>
    <w:tmpl w:val="9878ABB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DE3A2B"/>
    <w:multiLevelType w:val="hybridMultilevel"/>
    <w:tmpl w:val="15D045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7171D9"/>
    <w:multiLevelType w:val="hybridMultilevel"/>
    <w:tmpl w:val="CAC47036"/>
    <w:lvl w:ilvl="0" w:tplc="4844AFF8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1" w:tplc="43520D60">
      <w:start w:val="1"/>
      <w:numFmt w:val="bullet"/>
      <w:lvlText w:val="•"/>
      <w:lvlJc w:val="left"/>
      <w:pPr>
        <w:ind w:left="0" w:firstLine="0"/>
      </w:pPr>
    </w:lvl>
    <w:lvl w:ilvl="2" w:tplc="9B2C868E">
      <w:start w:val="1"/>
      <w:numFmt w:val="bullet"/>
      <w:lvlText w:val="•"/>
      <w:lvlJc w:val="left"/>
      <w:pPr>
        <w:ind w:left="0" w:firstLine="0"/>
      </w:pPr>
    </w:lvl>
    <w:lvl w:ilvl="3" w:tplc="9FEA6EB8">
      <w:start w:val="1"/>
      <w:numFmt w:val="bullet"/>
      <w:lvlText w:val="•"/>
      <w:lvlJc w:val="left"/>
      <w:pPr>
        <w:ind w:left="0" w:firstLine="0"/>
      </w:pPr>
    </w:lvl>
    <w:lvl w:ilvl="4" w:tplc="EC60B2CE">
      <w:start w:val="1"/>
      <w:numFmt w:val="bullet"/>
      <w:lvlText w:val="•"/>
      <w:lvlJc w:val="left"/>
      <w:pPr>
        <w:ind w:left="0" w:firstLine="0"/>
      </w:pPr>
    </w:lvl>
    <w:lvl w:ilvl="5" w:tplc="2F46F708">
      <w:start w:val="1"/>
      <w:numFmt w:val="bullet"/>
      <w:lvlText w:val="•"/>
      <w:lvlJc w:val="left"/>
      <w:pPr>
        <w:ind w:left="0" w:firstLine="0"/>
      </w:pPr>
    </w:lvl>
    <w:lvl w:ilvl="6" w:tplc="A5461F5A">
      <w:start w:val="1"/>
      <w:numFmt w:val="bullet"/>
      <w:lvlText w:val="•"/>
      <w:lvlJc w:val="left"/>
      <w:pPr>
        <w:ind w:left="0" w:firstLine="0"/>
      </w:pPr>
    </w:lvl>
    <w:lvl w:ilvl="7" w:tplc="1E96D5B8">
      <w:start w:val="1"/>
      <w:numFmt w:val="bullet"/>
      <w:lvlText w:val="•"/>
      <w:lvlJc w:val="left"/>
      <w:pPr>
        <w:ind w:left="0" w:firstLine="0"/>
      </w:pPr>
    </w:lvl>
    <w:lvl w:ilvl="8" w:tplc="6EB23A82">
      <w:start w:val="1"/>
      <w:numFmt w:val="bullet"/>
      <w:lvlText w:val="•"/>
      <w:lvlJc w:val="left"/>
      <w:pPr>
        <w:ind w:left="0" w:firstLine="0"/>
      </w:pPr>
    </w:lvl>
  </w:abstractNum>
  <w:abstractNum w:abstractNumId="7" w15:restartNumberingAfterBreak="0">
    <w:nsid w:val="4C8011B2"/>
    <w:multiLevelType w:val="hybridMultilevel"/>
    <w:tmpl w:val="0974FD68"/>
    <w:lvl w:ilvl="0" w:tplc="343077C0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1" w:tplc="7BDC3578">
      <w:start w:val="1"/>
      <w:numFmt w:val="bullet"/>
      <w:lvlText w:val="•"/>
      <w:lvlJc w:val="left"/>
      <w:pPr>
        <w:ind w:left="0" w:firstLine="0"/>
      </w:pPr>
    </w:lvl>
    <w:lvl w:ilvl="2" w:tplc="C1D46BB6">
      <w:start w:val="1"/>
      <w:numFmt w:val="bullet"/>
      <w:lvlText w:val="•"/>
      <w:lvlJc w:val="left"/>
      <w:pPr>
        <w:ind w:left="0" w:firstLine="0"/>
      </w:pPr>
    </w:lvl>
    <w:lvl w:ilvl="3" w:tplc="A7FE29D4">
      <w:start w:val="1"/>
      <w:numFmt w:val="bullet"/>
      <w:lvlText w:val="•"/>
      <w:lvlJc w:val="left"/>
      <w:pPr>
        <w:ind w:left="0" w:firstLine="0"/>
      </w:pPr>
    </w:lvl>
    <w:lvl w:ilvl="4" w:tplc="0F102336">
      <w:start w:val="1"/>
      <w:numFmt w:val="bullet"/>
      <w:lvlText w:val="•"/>
      <w:lvlJc w:val="left"/>
      <w:pPr>
        <w:ind w:left="0" w:firstLine="0"/>
      </w:pPr>
    </w:lvl>
    <w:lvl w:ilvl="5" w:tplc="53601C9E">
      <w:start w:val="1"/>
      <w:numFmt w:val="bullet"/>
      <w:lvlText w:val="•"/>
      <w:lvlJc w:val="left"/>
      <w:pPr>
        <w:ind w:left="0" w:firstLine="0"/>
      </w:pPr>
    </w:lvl>
    <w:lvl w:ilvl="6" w:tplc="290C08E2">
      <w:start w:val="1"/>
      <w:numFmt w:val="bullet"/>
      <w:lvlText w:val="•"/>
      <w:lvlJc w:val="left"/>
      <w:pPr>
        <w:ind w:left="0" w:firstLine="0"/>
      </w:pPr>
    </w:lvl>
    <w:lvl w:ilvl="7" w:tplc="344EF412">
      <w:start w:val="1"/>
      <w:numFmt w:val="bullet"/>
      <w:lvlText w:val="•"/>
      <w:lvlJc w:val="left"/>
      <w:pPr>
        <w:ind w:left="0" w:firstLine="0"/>
      </w:pPr>
    </w:lvl>
    <w:lvl w:ilvl="8" w:tplc="209E9338">
      <w:start w:val="1"/>
      <w:numFmt w:val="bullet"/>
      <w:lvlText w:val="•"/>
      <w:lvlJc w:val="left"/>
      <w:pPr>
        <w:ind w:left="0" w:firstLine="0"/>
      </w:pPr>
    </w:lvl>
  </w:abstractNum>
  <w:abstractNum w:abstractNumId="8" w15:restartNumberingAfterBreak="0">
    <w:nsid w:val="4CAB09F9"/>
    <w:multiLevelType w:val="hybridMultilevel"/>
    <w:tmpl w:val="AEAA52F2"/>
    <w:lvl w:ilvl="0" w:tplc="7CE4C40E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1" w:tplc="EF1EFBD8">
      <w:start w:val="1"/>
      <w:numFmt w:val="bullet"/>
      <w:lvlText w:val="•"/>
      <w:lvlJc w:val="left"/>
      <w:pPr>
        <w:ind w:left="0" w:firstLine="0"/>
      </w:pPr>
    </w:lvl>
    <w:lvl w:ilvl="2" w:tplc="1A6055E4">
      <w:start w:val="1"/>
      <w:numFmt w:val="bullet"/>
      <w:lvlText w:val="•"/>
      <w:lvlJc w:val="left"/>
      <w:pPr>
        <w:ind w:left="0" w:firstLine="0"/>
      </w:pPr>
    </w:lvl>
    <w:lvl w:ilvl="3" w:tplc="868085C4">
      <w:start w:val="1"/>
      <w:numFmt w:val="bullet"/>
      <w:lvlText w:val="•"/>
      <w:lvlJc w:val="left"/>
      <w:pPr>
        <w:ind w:left="0" w:firstLine="0"/>
      </w:pPr>
    </w:lvl>
    <w:lvl w:ilvl="4" w:tplc="13480A18">
      <w:start w:val="1"/>
      <w:numFmt w:val="bullet"/>
      <w:lvlText w:val="•"/>
      <w:lvlJc w:val="left"/>
      <w:pPr>
        <w:ind w:left="0" w:firstLine="0"/>
      </w:pPr>
    </w:lvl>
    <w:lvl w:ilvl="5" w:tplc="A29EF94A">
      <w:start w:val="1"/>
      <w:numFmt w:val="bullet"/>
      <w:lvlText w:val="•"/>
      <w:lvlJc w:val="left"/>
      <w:pPr>
        <w:ind w:left="0" w:firstLine="0"/>
      </w:pPr>
    </w:lvl>
    <w:lvl w:ilvl="6" w:tplc="53A41A6A">
      <w:start w:val="1"/>
      <w:numFmt w:val="bullet"/>
      <w:lvlText w:val="•"/>
      <w:lvlJc w:val="left"/>
      <w:pPr>
        <w:ind w:left="0" w:firstLine="0"/>
      </w:pPr>
    </w:lvl>
    <w:lvl w:ilvl="7" w:tplc="DE66953A">
      <w:start w:val="1"/>
      <w:numFmt w:val="bullet"/>
      <w:lvlText w:val="•"/>
      <w:lvlJc w:val="left"/>
      <w:pPr>
        <w:ind w:left="0" w:firstLine="0"/>
      </w:pPr>
    </w:lvl>
    <w:lvl w:ilvl="8" w:tplc="74E012FC">
      <w:start w:val="1"/>
      <w:numFmt w:val="bullet"/>
      <w:lvlText w:val="•"/>
      <w:lvlJc w:val="left"/>
      <w:pPr>
        <w:ind w:left="0" w:firstLine="0"/>
      </w:pPr>
    </w:lvl>
  </w:abstractNum>
  <w:abstractNum w:abstractNumId="9" w15:restartNumberingAfterBreak="0">
    <w:nsid w:val="540D4400"/>
    <w:multiLevelType w:val="hybridMultilevel"/>
    <w:tmpl w:val="DFFE8F04"/>
    <w:lvl w:ilvl="0" w:tplc="FC388014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1" w:tplc="DDA484D8">
      <w:start w:val="1"/>
      <w:numFmt w:val="bullet"/>
      <w:lvlText w:val="•"/>
      <w:lvlJc w:val="left"/>
      <w:pPr>
        <w:ind w:left="0" w:firstLine="0"/>
      </w:pPr>
    </w:lvl>
    <w:lvl w:ilvl="2" w:tplc="B1E66162">
      <w:start w:val="1"/>
      <w:numFmt w:val="bullet"/>
      <w:lvlText w:val="•"/>
      <w:lvlJc w:val="left"/>
      <w:pPr>
        <w:ind w:left="0" w:firstLine="0"/>
      </w:pPr>
    </w:lvl>
    <w:lvl w:ilvl="3" w:tplc="856888AA">
      <w:start w:val="1"/>
      <w:numFmt w:val="bullet"/>
      <w:lvlText w:val="•"/>
      <w:lvlJc w:val="left"/>
      <w:pPr>
        <w:ind w:left="0" w:firstLine="0"/>
      </w:pPr>
    </w:lvl>
    <w:lvl w:ilvl="4" w:tplc="74F2C928">
      <w:start w:val="1"/>
      <w:numFmt w:val="bullet"/>
      <w:lvlText w:val="•"/>
      <w:lvlJc w:val="left"/>
      <w:pPr>
        <w:ind w:left="0" w:firstLine="0"/>
      </w:pPr>
    </w:lvl>
    <w:lvl w:ilvl="5" w:tplc="A5A8963A">
      <w:start w:val="1"/>
      <w:numFmt w:val="bullet"/>
      <w:lvlText w:val="•"/>
      <w:lvlJc w:val="left"/>
      <w:pPr>
        <w:ind w:left="0" w:firstLine="0"/>
      </w:pPr>
    </w:lvl>
    <w:lvl w:ilvl="6" w:tplc="DB36490C">
      <w:start w:val="1"/>
      <w:numFmt w:val="bullet"/>
      <w:lvlText w:val="•"/>
      <w:lvlJc w:val="left"/>
      <w:pPr>
        <w:ind w:left="0" w:firstLine="0"/>
      </w:pPr>
    </w:lvl>
    <w:lvl w:ilvl="7" w:tplc="B67651FC">
      <w:start w:val="1"/>
      <w:numFmt w:val="bullet"/>
      <w:lvlText w:val="•"/>
      <w:lvlJc w:val="left"/>
      <w:pPr>
        <w:ind w:left="0" w:firstLine="0"/>
      </w:pPr>
    </w:lvl>
    <w:lvl w:ilvl="8" w:tplc="C658BD0C">
      <w:start w:val="1"/>
      <w:numFmt w:val="bullet"/>
      <w:lvlText w:val="•"/>
      <w:lvlJc w:val="left"/>
      <w:pPr>
        <w:ind w:left="0" w:firstLine="0"/>
      </w:pPr>
    </w:lvl>
  </w:abstractNum>
  <w:abstractNum w:abstractNumId="10" w15:restartNumberingAfterBreak="0">
    <w:nsid w:val="63BC69DF"/>
    <w:multiLevelType w:val="hybridMultilevel"/>
    <w:tmpl w:val="BAF6FFF6"/>
    <w:lvl w:ilvl="0" w:tplc="0F1E77C6">
      <w:start w:val="1"/>
      <w:numFmt w:val="bullet"/>
      <w:lvlText w:val=""/>
      <w:lvlJc w:val="left"/>
      <w:pPr>
        <w:ind w:left="0" w:hanging="360"/>
      </w:pPr>
      <w:rPr>
        <w:rFonts w:ascii="Symbol" w:eastAsia="Symbol" w:hAnsi="Symbol" w:hint="default"/>
        <w:sz w:val="22"/>
        <w:szCs w:val="22"/>
      </w:rPr>
    </w:lvl>
    <w:lvl w:ilvl="1" w:tplc="52B66DE2">
      <w:start w:val="1"/>
      <w:numFmt w:val="bullet"/>
      <w:lvlText w:val="•"/>
      <w:lvlJc w:val="left"/>
      <w:pPr>
        <w:ind w:left="0" w:firstLine="0"/>
      </w:pPr>
    </w:lvl>
    <w:lvl w:ilvl="2" w:tplc="0F88329A">
      <w:start w:val="1"/>
      <w:numFmt w:val="bullet"/>
      <w:lvlText w:val="•"/>
      <w:lvlJc w:val="left"/>
      <w:pPr>
        <w:ind w:left="0" w:firstLine="0"/>
      </w:pPr>
    </w:lvl>
    <w:lvl w:ilvl="3" w:tplc="BD9A381A">
      <w:start w:val="1"/>
      <w:numFmt w:val="bullet"/>
      <w:lvlText w:val="•"/>
      <w:lvlJc w:val="left"/>
      <w:pPr>
        <w:ind w:left="0" w:firstLine="0"/>
      </w:pPr>
    </w:lvl>
    <w:lvl w:ilvl="4" w:tplc="CEB8EAD4">
      <w:start w:val="1"/>
      <w:numFmt w:val="bullet"/>
      <w:lvlText w:val="•"/>
      <w:lvlJc w:val="left"/>
      <w:pPr>
        <w:ind w:left="0" w:firstLine="0"/>
      </w:pPr>
    </w:lvl>
    <w:lvl w:ilvl="5" w:tplc="7CE03E98">
      <w:start w:val="1"/>
      <w:numFmt w:val="bullet"/>
      <w:lvlText w:val="•"/>
      <w:lvlJc w:val="left"/>
      <w:pPr>
        <w:ind w:left="0" w:firstLine="0"/>
      </w:pPr>
    </w:lvl>
    <w:lvl w:ilvl="6" w:tplc="C6949CE4">
      <w:start w:val="1"/>
      <w:numFmt w:val="bullet"/>
      <w:lvlText w:val="•"/>
      <w:lvlJc w:val="left"/>
      <w:pPr>
        <w:ind w:left="0" w:firstLine="0"/>
      </w:pPr>
    </w:lvl>
    <w:lvl w:ilvl="7" w:tplc="7CA8C4C6">
      <w:start w:val="1"/>
      <w:numFmt w:val="bullet"/>
      <w:lvlText w:val="•"/>
      <w:lvlJc w:val="left"/>
      <w:pPr>
        <w:ind w:left="0" w:firstLine="0"/>
      </w:pPr>
    </w:lvl>
    <w:lvl w:ilvl="8" w:tplc="90F215BE">
      <w:start w:val="1"/>
      <w:numFmt w:val="bullet"/>
      <w:lvlText w:val="•"/>
      <w:lvlJc w:val="left"/>
      <w:pPr>
        <w:ind w:left="0" w:firstLine="0"/>
      </w:pPr>
    </w:lvl>
  </w:abstractNum>
  <w:abstractNum w:abstractNumId="11" w15:restartNumberingAfterBreak="0">
    <w:nsid w:val="76003CF6"/>
    <w:multiLevelType w:val="hybridMultilevel"/>
    <w:tmpl w:val="BAC4658C"/>
    <w:lvl w:ilvl="0" w:tplc="120811D4">
      <w:start w:val="1"/>
      <w:numFmt w:val="bullet"/>
      <w:lvlText w:val=""/>
      <w:lvlJc w:val="left"/>
      <w:pPr>
        <w:ind w:left="0" w:hanging="339"/>
      </w:pPr>
      <w:rPr>
        <w:rFonts w:ascii="Symbol" w:eastAsia="Symbol" w:hAnsi="Symbol" w:hint="default"/>
        <w:sz w:val="22"/>
        <w:szCs w:val="22"/>
      </w:rPr>
    </w:lvl>
    <w:lvl w:ilvl="1" w:tplc="6AE2CAB4">
      <w:start w:val="1"/>
      <w:numFmt w:val="bullet"/>
      <w:lvlText w:val="•"/>
      <w:lvlJc w:val="left"/>
      <w:pPr>
        <w:ind w:left="0" w:firstLine="0"/>
      </w:pPr>
    </w:lvl>
    <w:lvl w:ilvl="2" w:tplc="D0D867A2">
      <w:start w:val="1"/>
      <w:numFmt w:val="bullet"/>
      <w:lvlText w:val="•"/>
      <w:lvlJc w:val="left"/>
      <w:pPr>
        <w:ind w:left="0" w:firstLine="0"/>
      </w:pPr>
    </w:lvl>
    <w:lvl w:ilvl="3" w:tplc="0EF089A4">
      <w:start w:val="1"/>
      <w:numFmt w:val="bullet"/>
      <w:lvlText w:val="•"/>
      <w:lvlJc w:val="left"/>
      <w:pPr>
        <w:ind w:left="0" w:firstLine="0"/>
      </w:pPr>
    </w:lvl>
    <w:lvl w:ilvl="4" w:tplc="B9EAC340">
      <w:start w:val="1"/>
      <w:numFmt w:val="bullet"/>
      <w:lvlText w:val="•"/>
      <w:lvlJc w:val="left"/>
      <w:pPr>
        <w:ind w:left="0" w:firstLine="0"/>
      </w:pPr>
    </w:lvl>
    <w:lvl w:ilvl="5" w:tplc="0C407516">
      <w:start w:val="1"/>
      <w:numFmt w:val="bullet"/>
      <w:lvlText w:val="•"/>
      <w:lvlJc w:val="left"/>
      <w:pPr>
        <w:ind w:left="0" w:firstLine="0"/>
      </w:pPr>
    </w:lvl>
    <w:lvl w:ilvl="6" w:tplc="34C27ED0">
      <w:start w:val="1"/>
      <w:numFmt w:val="bullet"/>
      <w:lvlText w:val="•"/>
      <w:lvlJc w:val="left"/>
      <w:pPr>
        <w:ind w:left="0" w:firstLine="0"/>
      </w:pPr>
    </w:lvl>
    <w:lvl w:ilvl="7" w:tplc="7CDED308">
      <w:start w:val="1"/>
      <w:numFmt w:val="bullet"/>
      <w:lvlText w:val="•"/>
      <w:lvlJc w:val="left"/>
      <w:pPr>
        <w:ind w:left="0" w:firstLine="0"/>
      </w:pPr>
    </w:lvl>
    <w:lvl w:ilvl="8" w:tplc="7E9E1378">
      <w:start w:val="1"/>
      <w:numFmt w:val="bullet"/>
      <w:lvlText w:val="•"/>
      <w:lvlJc w:val="left"/>
      <w:pPr>
        <w:ind w:left="0" w:firstLine="0"/>
      </w:p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</w:num>
  <w:num w:numId="10">
    <w:abstractNumId w:val="0"/>
  </w:num>
  <w:num w:numId="11">
    <w:abstractNumId w:val="3"/>
  </w:num>
  <w:num w:numId="1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4"/>
  <w:activeWritingStyle w:appName="MSWord" w:lang="en-US" w:vendorID="64" w:dllVersion="131078" w:nlCheck="1" w:checkStyle="0"/>
  <w:activeWritingStyle w:appName="MSWord" w:lang="es-ES" w:vendorID="64" w:dllVersion="131078" w:nlCheck="1" w:checkStyle="1"/>
  <w:activeWritingStyle w:appName="MSWord" w:lang="en-US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066,#963,#7e542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01"/>
    <w:rsid w:val="00001920"/>
    <w:rsid w:val="00006E48"/>
    <w:rsid w:val="00007291"/>
    <w:rsid w:val="00010472"/>
    <w:rsid w:val="00015353"/>
    <w:rsid w:val="00025F95"/>
    <w:rsid w:val="00042F76"/>
    <w:rsid w:val="000453B8"/>
    <w:rsid w:val="00046825"/>
    <w:rsid w:val="00052C68"/>
    <w:rsid w:val="00084066"/>
    <w:rsid w:val="00087F9A"/>
    <w:rsid w:val="000A19A6"/>
    <w:rsid w:val="000B1CE4"/>
    <w:rsid w:val="000B370F"/>
    <w:rsid w:val="000B4A3A"/>
    <w:rsid w:val="000B5121"/>
    <w:rsid w:val="000B69B6"/>
    <w:rsid w:val="000C1FE9"/>
    <w:rsid w:val="000C34F2"/>
    <w:rsid w:val="000C7421"/>
    <w:rsid w:val="000D0885"/>
    <w:rsid w:val="000D1A7F"/>
    <w:rsid w:val="000F6653"/>
    <w:rsid w:val="00106A20"/>
    <w:rsid w:val="00116B87"/>
    <w:rsid w:val="00124516"/>
    <w:rsid w:val="00124B21"/>
    <w:rsid w:val="001352F6"/>
    <w:rsid w:val="00136580"/>
    <w:rsid w:val="00136A01"/>
    <w:rsid w:val="001433DF"/>
    <w:rsid w:val="00144F6D"/>
    <w:rsid w:val="001569B8"/>
    <w:rsid w:val="00163F5C"/>
    <w:rsid w:val="00182165"/>
    <w:rsid w:val="00195BA5"/>
    <w:rsid w:val="001979D1"/>
    <w:rsid w:val="001C51B5"/>
    <w:rsid w:val="001C5E83"/>
    <w:rsid w:val="001D7307"/>
    <w:rsid w:val="001E3959"/>
    <w:rsid w:val="001E4B80"/>
    <w:rsid w:val="001E4F41"/>
    <w:rsid w:val="001E6D6C"/>
    <w:rsid w:val="001F2B30"/>
    <w:rsid w:val="001F712C"/>
    <w:rsid w:val="001F745D"/>
    <w:rsid w:val="00204A9D"/>
    <w:rsid w:val="002118A6"/>
    <w:rsid w:val="002167DA"/>
    <w:rsid w:val="00221ED9"/>
    <w:rsid w:val="00225443"/>
    <w:rsid w:val="00233A68"/>
    <w:rsid w:val="002361E5"/>
    <w:rsid w:val="00242EAC"/>
    <w:rsid w:val="002451E6"/>
    <w:rsid w:val="002726FF"/>
    <w:rsid w:val="00283663"/>
    <w:rsid w:val="00284C8B"/>
    <w:rsid w:val="002859F4"/>
    <w:rsid w:val="002879A7"/>
    <w:rsid w:val="00290F58"/>
    <w:rsid w:val="00291906"/>
    <w:rsid w:val="00294D0D"/>
    <w:rsid w:val="002A38C5"/>
    <w:rsid w:val="002B4D2C"/>
    <w:rsid w:val="002B5E5B"/>
    <w:rsid w:val="002E123C"/>
    <w:rsid w:val="002F1F59"/>
    <w:rsid w:val="002F4B8A"/>
    <w:rsid w:val="00300E64"/>
    <w:rsid w:val="00313542"/>
    <w:rsid w:val="003251C3"/>
    <w:rsid w:val="00332D05"/>
    <w:rsid w:val="00335122"/>
    <w:rsid w:val="00345A86"/>
    <w:rsid w:val="00360303"/>
    <w:rsid w:val="0036603C"/>
    <w:rsid w:val="003816C5"/>
    <w:rsid w:val="003A4B2D"/>
    <w:rsid w:val="003B2613"/>
    <w:rsid w:val="003B7F46"/>
    <w:rsid w:val="003C0791"/>
    <w:rsid w:val="003E160C"/>
    <w:rsid w:val="003E77AB"/>
    <w:rsid w:val="003F0AEC"/>
    <w:rsid w:val="003F69B8"/>
    <w:rsid w:val="00400132"/>
    <w:rsid w:val="0040146B"/>
    <w:rsid w:val="004045BA"/>
    <w:rsid w:val="00404C8A"/>
    <w:rsid w:val="004076C0"/>
    <w:rsid w:val="00413602"/>
    <w:rsid w:val="004144D2"/>
    <w:rsid w:val="00415EFC"/>
    <w:rsid w:val="00420193"/>
    <w:rsid w:val="00426453"/>
    <w:rsid w:val="00431345"/>
    <w:rsid w:val="004355A0"/>
    <w:rsid w:val="0043560A"/>
    <w:rsid w:val="00442281"/>
    <w:rsid w:val="00460FB4"/>
    <w:rsid w:val="00472B51"/>
    <w:rsid w:val="004934E9"/>
    <w:rsid w:val="004B140E"/>
    <w:rsid w:val="004B69F3"/>
    <w:rsid w:val="004B74D6"/>
    <w:rsid w:val="004E6D75"/>
    <w:rsid w:val="004F3F76"/>
    <w:rsid w:val="00502798"/>
    <w:rsid w:val="005161BC"/>
    <w:rsid w:val="00516B37"/>
    <w:rsid w:val="00526416"/>
    <w:rsid w:val="00535440"/>
    <w:rsid w:val="00544E7A"/>
    <w:rsid w:val="0054611C"/>
    <w:rsid w:val="005543B8"/>
    <w:rsid w:val="00561790"/>
    <w:rsid w:val="00573D9E"/>
    <w:rsid w:val="005836AF"/>
    <w:rsid w:val="00587F75"/>
    <w:rsid w:val="005B1B27"/>
    <w:rsid w:val="005B3989"/>
    <w:rsid w:val="005D7918"/>
    <w:rsid w:val="00603742"/>
    <w:rsid w:val="00605933"/>
    <w:rsid w:val="006211BC"/>
    <w:rsid w:val="00623C73"/>
    <w:rsid w:val="0063101E"/>
    <w:rsid w:val="006353A7"/>
    <w:rsid w:val="00637D50"/>
    <w:rsid w:val="00670CC9"/>
    <w:rsid w:val="0067295C"/>
    <w:rsid w:val="00690AB7"/>
    <w:rsid w:val="00691188"/>
    <w:rsid w:val="006A126A"/>
    <w:rsid w:val="006A1BFA"/>
    <w:rsid w:val="006B5E80"/>
    <w:rsid w:val="006E4E2D"/>
    <w:rsid w:val="006F536E"/>
    <w:rsid w:val="00730875"/>
    <w:rsid w:val="00736EC0"/>
    <w:rsid w:val="007411AB"/>
    <w:rsid w:val="0074730D"/>
    <w:rsid w:val="00747DB1"/>
    <w:rsid w:val="00751B30"/>
    <w:rsid w:val="007540FC"/>
    <w:rsid w:val="0076573F"/>
    <w:rsid w:val="00775A11"/>
    <w:rsid w:val="00777480"/>
    <w:rsid w:val="0077754F"/>
    <w:rsid w:val="00794BE1"/>
    <w:rsid w:val="00794CFB"/>
    <w:rsid w:val="007B74C9"/>
    <w:rsid w:val="007C529E"/>
    <w:rsid w:val="007E558B"/>
    <w:rsid w:val="007F274B"/>
    <w:rsid w:val="00805A20"/>
    <w:rsid w:val="00813596"/>
    <w:rsid w:val="0082058B"/>
    <w:rsid w:val="0082120F"/>
    <w:rsid w:val="00827073"/>
    <w:rsid w:val="00841411"/>
    <w:rsid w:val="0084514C"/>
    <w:rsid w:val="008474D5"/>
    <w:rsid w:val="00852B88"/>
    <w:rsid w:val="00876C50"/>
    <w:rsid w:val="00885953"/>
    <w:rsid w:val="00887135"/>
    <w:rsid w:val="00890061"/>
    <w:rsid w:val="008B0A56"/>
    <w:rsid w:val="008C1851"/>
    <w:rsid w:val="008C5236"/>
    <w:rsid w:val="008D18EC"/>
    <w:rsid w:val="008D4893"/>
    <w:rsid w:val="008E3038"/>
    <w:rsid w:val="008F2D1E"/>
    <w:rsid w:val="0091139B"/>
    <w:rsid w:val="00913AE5"/>
    <w:rsid w:val="009375D4"/>
    <w:rsid w:val="00950454"/>
    <w:rsid w:val="00952183"/>
    <w:rsid w:val="00960B88"/>
    <w:rsid w:val="009656BE"/>
    <w:rsid w:val="009716A0"/>
    <w:rsid w:val="00974A81"/>
    <w:rsid w:val="009917DE"/>
    <w:rsid w:val="00994625"/>
    <w:rsid w:val="009C1D50"/>
    <w:rsid w:val="009C231E"/>
    <w:rsid w:val="009C5302"/>
    <w:rsid w:val="009E03CA"/>
    <w:rsid w:val="009F5701"/>
    <w:rsid w:val="00A0158F"/>
    <w:rsid w:val="00A03BC6"/>
    <w:rsid w:val="00A07F43"/>
    <w:rsid w:val="00A1320A"/>
    <w:rsid w:val="00A24C1B"/>
    <w:rsid w:val="00A30171"/>
    <w:rsid w:val="00A477C3"/>
    <w:rsid w:val="00A50F59"/>
    <w:rsid w:val="00A66010"/>
    <w:rsid w:val="00A6788F"/>
    <w:rsid w:val="00A72308"/>
    <w:rsid w:val="00A73BEF"/>
    <w:rsid w:val="00A8475B"/>
    <w:rsid w:val="00A84D4F"/>
    <w:rsid w:val="00A85B49"/>
    <w:rsid w:val="00A93092"/>
    <w:rsid w:val="00A97C20"/>
    <w:rsid w:val="00AA2A81"/>
    <w:rsid w:val="00AB5BB7"/>
    <w:rsid w:val="00AC3474"/>
    <w:rsid w:val="00AD0806"/>
    <w:rsid w:val="00AE532F"/>
    <w:rsid w:val="00B02499"/>
    <w:rsid w:val="00B2364D"/>
    <w:rsid w:val="00B417CD"/>
    <w:rsid w:val="00B42AB1"/>
    <w:rsid w:val="00BA3D62"/>
    <w:rsid w:val="00BA793F"/>
    <w:rsid w:val="00BB5A71"/>
    <w:rsid w:val="00BB67ED"/>
    <w:rsid w:val="00BD11D9"/>
    <w:rsid w:val="00BD5317"/>
    <w:rsid w:val="00BD7B79"/>
    <w:rsid w:val="00BE44CF"/>
    <w:rsid w:val="00BF2283"/>
    <w:rsid w:val="00BF49E3"/>
    <w:rsid w:val="00BF6860"/>
    <w:rsid w:val="00C0746E"/>
    <w:rsid w:val="00C10349"/>
    <w:rsid w:val="00C176D9"/>
    <w:rsid w:val="00C20B78"/>
    <w:rsid w:val="00C21EDD"/>
    <w:rsid w:val="00C25AE2"/>
    <w:rsid w:val="00C35077"/>
    <w:rsid w:val="00C4304A"/>
    <w:rsid w:val="00C57179"/>
    <w:rsid w:val="00C60E76"/>
    <w:rsid w:val="00C641DD"/>
    <w:rsid w:val="00C73B0E"/>
    <w:rsid w:val="00C80376"/>
    <w:rsid w:val="00CA0D9C"/>
    <w:rsid w:val="00CA4781"/>
    <w:rsid w:val="00CB3F37"/>
    <w:rsid w:val="00CC3198"/>
    <w:rsid w:val="00CE079A"/>
    <w:rsid w:val="00CE4066"/>
    <w:rsid w:val="00CF658B"/>
    <w:rsid w:val="00D03409"/>
    <w:rsid w:val="00D162E5"/>
    <w:rsid w:val="00D2425C"/>
    <w:rsid w:val="00D31FBF"/>
    <w:rsid w:val="00D37D60"/>
    <w:rsid w:val="00D4615B"/>
    <w:rsid w:val="00D5141D"/>
    <w:rsid w:val="00D56D4B"/>
    <w:rsid w:val="00D65639"/>
    <w:rsid w:val="00D6696E"/>
    <w:rsid w:val="00D84B06"/>
    <w:rsid w:val="00DA1833"/>
    <w:rsid w:val="00DA19DB"/>
    <w:rsid w:val="00DA68E7"/>
    <w:rsid w:val="00DB05C4"/>
    <w:rsid w:val="00DB0755"/>
    <w:rsid w:val="00DB660E"/>
    <w:rsid w:val="00DC14F8"/>
    <w:rsid w:val="00DE0D98"/>
    <w:rsid w:val="00DE2F8E"/>
    <w:rsid w:val="00DF1870"/>
    <w:rsid w:val="00DF2674"/>
    <w:rsid w:val="00DF63CE"/>
    <w:rsid w:val="00E34104"/>
    <w:rsid w:val="00E4090A"/>
    <w:rsid w:val="00E40EA0"/>
    <w:rsid w:val="00E4328B"/>
    <w:rsid w:val="00E43DF5"/>
    <w:rsid w:val="00E43FEE"/>
    <w:rsid w:val="00E47F0C"/>
    <w:rsid w:val="00E51040"/>
    <w:rsid w:val="00E67A49"/>
    <w:rsid w:val="00E745B6"/>
    <w:rsid w:val="00E84778"/>
    <w:rsid w:val="00E951E7"/>
    <w:rsid w:val="00EA7607"/>
    <w:rsid w:val="00EB3474"/>
    <w:rsid w:val="00EC3D5B"/>
    <w:rsid w:val="00EE629D"/>
    <w:rsid w:val="00EE6CF6"/>
    <w:rsid w:val="00EE7831"/>
    <w:rsid w:val="00EE7D6D"/>
    <w:rsid w:val="00EF0489"/>
    <w:rsid w:val="00F00213"/>
    <w:rsid w:val="00F00553"/>
    <w:rsid w:val="00F031B7"/>
    <w:rsid w:val="00F15779"/>
    <w:rsid w:val="00F2201C"/>
    <w:rsid w:val="00F3325E"/>
    <w:rsid w:val="00F369C9"/>
    <w:rsid w:val="00F37894"/>
    <w:rsid w:val="00F72550"/>
    <w:rsid w:val="00F834F9"/>
    <w:rsid w:val="00F86297"/>
    <w:rsid w:val="00FA5CCC"/>
    <w:rsid w:val="00FC1DD2"/>
    <w:rsid w:val="00FC3106"/>
    <w:rsid w:val="00FC3B36"/>
    <w:rsid w:val="00FC5F0F"/>
    <w:rsid w:val="00FD299D"/>
    <w:rsid w:val="00FD45B3"/>
    <w:rsid w:val="00FD4E88"/>
    <w:rsid w:val="00FD569C"/>
    <w:rsid w:val="00FE48EA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66,#963,#7e542a"/>
    </o:shapedefaults>
    <o:shapelayout v:ext="edit">
      <o:idmap v:ext="edit" data="1"/>
    </o:shapelayout>
  </w:shapeDefaults>
  <w:decimalSymbol w:val="."/>
  <w:listSeparator w:val=","/>
  <w14:docId w14:val="41950888"/>
  <w15:chartTrackingRefBased/>
  <w15:docId w15:val="{DFEB27E4-47D1-4042-B6BE-72EC9449F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934E9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637D5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 w:eastAsia="x-none"/>
    </w:rPr>
  </w:style>
  <w:style w:type="paragraph" w:styleId="Heading6">
    <w:name w:val="heading 6"/>
    <w:basedOn w:val="Normal"/>
    <w:next w:val="Normal"/>
    <w:qFormat/>
    <w:rsid w:val="005161BC"/>
    <w:pPr>
      <w:keepNext/>
      <w:widowControl w:val="0"/>
      <w:jc w:val="center"/>
      <w:outlineLvl w:val="5"/>
    </w:pPr>
    <w:rPr>
      <w:b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Arial Narrow" w:hAnsi="Arial Narrow"/>
      <w:b/>
      <w:bCs/>
      <w:caps/>
      <w:sz w:val="32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 w:val="x-none" w:eastAsia="x-none"/>
    </w:rPr>
  </w:style>
  <w:style w:type="character" w:styleId="FollowedHyperlink">
    <w:name w:val="FollowedHyperlink"/>
    <w:rPr>
      <w:color w:val="800080"/>
      <w:u w:val="single"/>
    </w:rPr>
  </w:style>
  <w:style w:type="character" w:styleId="Strong">
    <w:name w:val="Strong"/>
    <w:qFormat/>
    <w:rsid w:val="00E34104"/>
    <w:rPr>
      <w:b/>
      <w:bCs/>
    </w:rPr>
  </w:style>
  <w:style w:type="character" w:customStyle="1" w:styleId="FooterChar">
    <w:name w:val="Footer Char"/>
    <w:link w:val="Footer"/>
    <w:uiPriority w:val="99"/>
    <w:rsid w:val="00F00553"/>
    <w:rPr>
      <w:sz w:val="24"/>
      <w:szCs w:val="24"/>
      <w:lang w:bidi="ar-SA"/>
    </w:rPr>
  </w:style>
  <w:style w:type="character" w:customStyle="1" w:styleId="HeaderChar">
    <w:name w:val="Header Char"/>
    <w:link w:val="Header"/>
    <w:uiPriority w:val="99"/>
    <w:rsid w:val="00233A68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33A68"/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233A68"/>
    <w:rPr>
      <w:rFonts w:ascii="Tahoma" w:hAnsi="Tahoma" w:cs="Tahoma"/>
      <w:sz w:val="16"/>
      <w:szCs w:val="16"/>
      <w:lang w:bidi="ar-SA"/>
    </w:rPr>
  </w:style>
  <w:style w:type="paragraph" w:styleId="NormalWeb">
    <w:name w:val="Normal (Web)"/>
    <w:basedOn w:val="Normal"/>
    <w:uiPriority w:val="99"/>
    <w:unhideWhenUsed/>
    <w:rsid w:val="00300E64"/>
    <w:pPr>
      <w:spacing w:before="100" w:beforeAutospacing="1" w:after="100" w:afterAutospacing="1"/>
    </w:pPr>
    <w:rPr>
      <w:rFonts w:cs="Times New Roman"/>
    </w:rPr>
  </w:style>
  <w:style w:type="character" w:customStyle="1" w:styleId="Heading1Char">
    <w:name w:val="Heading 1 Char"/>
    <w:link w:val="Heading1"/>
    <w:rsid w:val="004934E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637D50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oSpacing">
    <w:name w:val="No Spacing"/>
    <w:uiPriority w:val="1"/>
    <w:qFormat/>
    <w:rsid w:val="00A0158F"/>
    <w:rPr>
      <w:rFonts w:ascii="Calibri" w:eastAsia="Calibri" w:hAnsi="Calibri" w:cs="Cordia New"/>
      <w:sz w:val="22"/>
      <w:szCs w:val="28"/>
      <w:lang w:bidi="th-TH"/>
    </w:rPr>
  </w:style>
  <w:style w:type="paragraph" w:styleId="BodyText2">
    <w:name w:val="Body Text 2"/>
    <w:basedOn w:val="Normal"/>
    <w:link w:val="BodyText2Char"/>
    <w:rsid w:val="00F3325E"/>
    <w:pPr>
      <w:jc w:val="both"/>
    </w:pPr>
    <w:rPr>
      <w:rFonts w:ascii="Arial" w:eastAsia="PMingLiU" w:hAnsi="Arial" w:cs="Arial"/>
      <w:szCs w:val="20"/>
      <w:lang w:val="x-none" w:eastAsia="x-none"/>
    </w:rPr>
  </w:style>
  <w:style w:type="character" w:customStyle="1" w:styleId="BodyText2Char">
    <w:name w:val="Body Text 2 Char"/>
    <w:link w:val="BodyText2"/>
    <w:rsid w:val="00F3325E"/>
    <w:rPr>
      <w:rFonts w:ascii="Arial" w:eastAsia="PMingLiU" w:hAnsi="Arial" w:cs="Arial"/>
      <w:sz w:val="24"/>
      <w:lang w:bidi="ar-SA"/>
    </w:rPr>
  </w:style>
  <w:style w:type="paragraph" w:styleId="ListParagraph">
    <w:name w:val="List Paragraph"/>
    <w:basedOn w:val="Normal"/>
    <w:uiPriority w:val="34"/>
    <w:qFormat/>
    <w:rsid w:val="00124B21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table" w:styleId="TableGrid">
    <w:name w:val="Table Grid"/>
    <w:basedOn w:val="TableNormal"/>
    <w:rsid w:val="0029190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43560A"/>
    <w:pPr>
      <w:widowControl w:val="0"/>
    </w:pPr>
    <w:rPr>
      <w:rFonts w:ascii="Calibri" w:eastAsia="Calibri" w:hAnsi="Calibri" w:cs="Times New Roman"/>
      <w:sz w:val="22"/>
      <w:szCs w:val="22"/>
    </w:rPr>
  </w:style>
  <w:style w:type="paragraph" w:customStyle="1" w:styleId="Style18">
    <w:name w:val="Style18"/>
    <w:basedOn w:val="Normal"/>
    <w:next w:val="Normal"/>
    <w:uiPriority w:val="99"/>
    <w:rsid w:val="00AB5BB7"/>
    <w:pPr>
      <w:widowControl w:val="0"/>
      <w:autoSpaceDE w:val="0"/>
      <w:autoSpaceDN w:val="0"/>
      <w:adjustRightInd w:val="0"/>
    </w:pPr>
    <w:rPr>
      <w:rFonts w:ascii="Arial MT" w:hAnsi="Arial MT" w:cs="Arial MT"/>
    </w:rPr>
  </w:style>
  <w:style w:type="character" w:customStyle="1" w:styleId="gmaildefault">
    <w:name w:val="gmail_default"/>
    <w:rsid w:val="00221ED9"/>
  </w:style>
  <w:style w:type="paragraph" w:styleId="BodyTextIndent">
    <w:name w:val="Body Text Indent"/>
    <w:basedOn w:val="Normal"/>
    <w:link w:val="BodyTextIndentChar"/>
    <w:uiPriority w:val="99"/>
    <w:unhideWhenUsed/>
    <w:rsid w:val="00561790"/>
    <w:pPr>
      <w:widowControl w:val="0"/>
      <w:spacing w:after="120"/>
      <w:ind w:left="360"/>
    </w:pPr>
    <w:rPr>
      <w:rFonts w:ascii="Calibri" w:eastAsia="Calibri" w:hAnsi="Calibri" w:cs="Cordia New"/>
      <w:sz w:val="22"/>
      <w:szCs w:val="22"/>
    </w:rPr>
  </w:style>
  <w:style w:type="character" w:customStyle="1" w:styleId="BodyTextIndentChar">
    <w:name w:val="Body Text Indent Char"/>
    <w:link w:val="BodyTextIndent"/>
    <w:uiPriority w:val="99"/>
    <w:rsid w:val="00561790"/>
    <w:rPr>
      <w:rFonts w:ascii="Calibri" w:eastAsia="Calibri" w:hAnsi="Calibri" w:cs="Cordia New"/>
      <w:sz w:val="22"/>
      <w:szCs w:val="22"/>
    </w:rPr>
  </w:style>
  <w:style w:type="paragraph" w:styleId="FootnoteText">
    <w:name w:val="footnote text"/>
    <w:basedOn w:val="Normal"/>
    <w:link w:val="FootnoteTextChar"/>
    <w:rsid w:val="00603742"/>
    <w:rPr>
      <w:rFonts w:eastAsia="MS Mincho" w:cs="Times New Roman"/>
      <w:sz w:val="20"/>
      <w:szCs w:val="20"/>
      <w:lang w:val="en-GB" w:eastAsia="ja-JP"/>
    </w:rPr>
  </w:style>
  <w:style w:type="character" w:customStyle="1" w:styleId="FootnoteTextChar">
    <w:name w:val="Footnote Text Char"/>
    <w:link w:val="FootnoteText"/>
    <w:rsid w:val="00603742"/>
    <w:rPr>
      <w:rFonts w:eastAsia="MS Mincho" w:cs="Times New Roman"/>
      <w:lang w:val="en-GB" w:eastAsia="ja-JP"/>
    </w:rPr>
  </w:style>
  <w:style w:type="character" w:styleId="FootnoteReference">
    <w:name w:val="footnote reference"/>
    <w:rsid w:val="006037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8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0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8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71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71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accu.coop" TargetMode="External"/><Relationship Id="rId2" Type="http://schemas.openxmlformats.org/officeDocument/2006/relationships/hyperlink" Target="http://www.aaccu.asia" TargetMode="External"/><Relationship Id="rId1" Type="http://schemas.openxmlformats.org/officeDocument/2006/relationships/hyperlink" Target="mailto:accumail@aaccu.coop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xxx\Application%20Data\Microsoft\Templates\ACCU%20Letter%20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ACCU Letter head.dot</Template>
  <TotalTime>0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ASSOCIATION OF ASIAN CONFEDERATION OF CREDIT UNIONS</vt:lpstr>
    </vt:vector>
  </TitlesOfParts>
  <Company/>
  <LinksUpToDate>false</LinksUpToDate>
  <CharactersWithSpaces>1347</CharactersWithSpaces>
  <SharedDoc>false</SharedDoc>
  <HLinks>
    <vt:vector size="18" baseType="variant">
      <vt:variant>
        <vt:i4>8323171</vt:i4>
      </vt:variant>
      <vt:variant>
        <vt:i4>6</vt:i4>
      </vt:variant>
      <vt:variant>
        <vt:i4>0</vt:i4>
      </vt:variant>
      <vt:variant>
        <vt:i4>5</vt:i4>
      </vt:variant>
      <vt:variant>
        <vt:lpwstr>http://www.aaccu.coop/</vt:lpwstr>
      </vt:variant>
      <vt:variant>
        <vt:lpwstr/>
      </vt:variant>
      <vt:variant>
        <vt:i4>8061038</vt:i4>
      </vt:variant>
      <vt:variant>
        <vt:i4>3</vt:i4>
      </vt:variant>
      <vt:variant>
        <vt:i4>0</vt:i4>
      </vt:variant>
      <vt:variant>
        <vt:i4>5</vt:i4>
      </vt:variant>
      <vt:variant>
        <vt:lpwstr>http://www.aaccu.asia/</vt:lpwstr>
      </vt:variant>
      <vt:variant>
        <vt:lpwstr/>
      </vt:variant>
      <vt:variant>
        <vt:i4>1507370</vt:i4>
      </vt:variant>
      <vt:variant>
        <vt:i4>0</vt:i4>
      </vt:variant>
      <vt:variant>
        <vt:i4>0</vt:i4>
      </vt:variant>
      <vt:variant>
        <vt:i4>5</vt:i4>
      </vt:variant>
      <vt:variant>
        <vt:lpwstr>mailto:accumail@aaccu.coop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OF ASIAN CONFEDERATION OF CREDIT UNIONS</dc:title>
  <dc:subject/>
  <dc:creator>xxx</dc:creator>
  <cp:keywords/>
  <cp:lastModifiedBy>HP</cp:lastModifiedBy>
  <cp:revision>2</cp:revision>
  <cp:lastPrinted>2014-10-17T15:56:00Z</cp:lastPrinted>
  <dcterms:created xsi:type="dcterms:W3CDTF">2019-08-01T13:57:00Z</dcterms:created>
  <dcterms:modified xsi:type="dcterms:W3CDTF">2019-08-01T13:57:00Z</dcterms:modified>
</cp:coreProperties>
</file>